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A3C242" w14:textId="77777777" w:rsidR="001C7335" w:rsidRPr="00F47BD5" w:rsidRDefault="001C7335" w:rsidP="009A5F68">
      <w:pPr>
        <w:tabs>
          <w:tab w:val="right" w:pos="8647"/>
        </w:tabs>
        <w:rPr>
          <w:rFonts w:asciiTheme="minorHAnsi" w:hAnsiTheme="minorHAnsi" w:cstheme="minorHAnsi"/>
          <w:sz w:val="20"/>
        </w:rPr>
      </w:pPr>
    </w:p>
    <w:p w14:paraId="38601EF1" w14:textId="157A2771" w:rsidR="00E95DD4" w:rsidRPr="00F47BD5" w:rsidRDefault="001B4BDE" w:rsidP="009A5F68">
      <w:pPr>
        <w:tabs>
          <w:tab w:val="right" w:pos="8647"/>
        </w:tabs>
        <w:jc w:val="center"/>
        <w:rPr>
          <w:rFonts w:asciiTheme="minorHAnsi" w:hAnsiTheme="minorHAnsi" w:cstheme="minorHAnsi"/>
          <w:b/>
          <w:color w:val="000000" w:themeColor="text1"/>
          <w:sz w:val="56"/>
          <w:szCs w:val="50"/>
        </w:rPr>
      </w:pPr>
      <w:r>
        <w:rPr>
          <w:rFonts w:asciiTheme="minorHAnsi" w:hAnsiTheme="minorHAnsi" w:cstheme="minorHAnsi"/>
          <w:b/>
          <w:color w:val="009B48"/>
          <w:sz w:val="56"/>
          <w:szCs w:val="50"/>
        </w:rPr>
        <w:t>E</w:t>
      </w:r>
      <w:r>
        <w:rPr>
          <w:rFonts w:asciiTheme="minorHAnsi" w:hAnsiTheme="minorHAnsi" w:cstheme="minorHAnsi"/>
          <w:b/>
          <w:color w:val="000000" w:themeColor="text1"/>
          <w:sz w:val="56"/>
          <w:szCs w:val="50"/>
        </w:rPr>
        <w:t>ngagementsverklaring</w:t>
      </w:r>
    </w:p>
    <w:p w14:paraId="5A8FC988" w14:textId="77777777" w:rsidR="009C0A99" w:rsidRPr="00F47BD5" w:rsidRDefault="009C0A99" w:rsidP="009A5F68">
      <w:pPr>
        <w:pStyle w:val="streepjes"/>
        <w:tabs>
          <w:tab w:val="clear" w:pos="9923"/>
          <w:tab w:val="right" w:pos="8647"/>
        </w:tabs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59335945" w14:textId="77777777" w:rsidR="009C0A99" w:rsidRPr="00F47BD5" w:rsidRDefault="00000000" w:rsidP="009A5F68">
      <w:pPr>
        <w:pStyle w:val="streepjes"/>
        <w:tabs>
          <w:tab w:val="clear" w:pos="9923"/>
          <w:tab w:val="right" w:pos="8647"/>
        </w:tabs>
        <w:jc w:val="center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2"/>
          <w:szCs w:val="20"/>
        </w:rPr>
        <w:pict w14:anchorId="1AE821BD">
          <v:rect id="_x0000_i1026" alt="" style="width:453.6pt;height:.05pt;mso-width-percent:0;mso-height-percent:0;mso-position-horizontal:absolute;mso-width-percent:0;mso-height-percent:0" o:hralign="center" o:hrstd="t" o:hrnoshade="t" o:hr="t" fillcolor="#009b48" stroked="f"/>
        </w:pict>
      </w:r>
    </w:p>
    <w:p w14:paraId="21F4975E" w14:textId="77777777" w:rsidR="002D3C4A" w:rsidRPr="00F47BD5" w:rsidRDefault="002D3C4A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sz w:val="20"/>
          <w:szCs w:val="20"/>
        </w:rPr>
      </w:pPr>
    </w:p>
    <w:p w14:paraId="53DC588E" w14:textId="66E35B86" w:rsidR="00090115" w:rsidRPr="00F47BD5" w:rsidRDefault="00312DC5" w:rsidP="00701B3F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</w:t>
      </w:r>
      <w:r w:rsidR="00FA17A2">
        <w:rPr>
          <w:rFonts w:asciiTheme="minorHAnsi" w:hAnsiTheme="minorHAnsi" w:cstheme="minorHAnsi"/>
          <w:sz w:val="20"/>
          <w:szCs w:val="20"/>
        </w:rPr>
        <w:t>e</w:t>
      </w:r>
      <w:r w:rsidR="00E10142">
        <w:rPr>
          <w:rFonts w:asciiTheme="minorHAnsi" w:hAnsiTheme="minorHAnsi" w:cstheme="minorHAnsi"/>
          <w:sz w:val="20"/>
          <w:szCs w:val="20"/>
        </w:rPr>
        <w:t xml:space="preserve">ze engagementsverklaring </w:t>
      </w:r>
      <w:r w:rsidR="00A65CE6">
        <w:rPr>
          <w:rFonts w:asciiTheme="minorHAnsi" w:hAnsiTheme="minorHAnsi" w:cstheme="minorHAnsi"/>
          <w:sz w:val="20"/>
          <w:szCs w:val="20"/>
        </w:rPr>
        <w:t xml:space="preserve">maakt deel uit van de aanvraag om een kosteloos beroep te kunnen doen op een door VLAIO aangestelde dienstverlener </w:t>
      </w:r>
      <w:r w:rsidR="001842F9">
        <w:rPr>
          <w:rFonts w:asciiTheme="minorHAnsi" w:hAnsiTheme="minorHAnsi" w:cstheme="minorHAnsi"/>
          <w:sz w:val="20"/>
          <w:szCs w:val="20"/>
        </w:rPr>
        <w:t xml:space="preserve">die </w:t>
      </w:r>
      <w:r w:rsidR="00477F17">
        <w:rPr>
          <w:rFonts w:asciiTheme="minorHAnsi" w:hAnsiTheme="minorHAnsi" w:cstheme="minorHAnsi"/>
          <w:sz w:val="20"/>
          <w:szCs w:val="20"/>
        </w:rPr>
        <w:t xml:space="preserve">bedrijven adviseert over </w:t>
      </w:r>
      <w:r w:rsidR="00435C85">
        <w:rPr>
          <w:rFonts w:asciiTheme="minorHAnsi" w:hAnsiTheme="minorHAnsi" w:cstheme="minorHAnsi"/>
          <w:sz w:val="20"/>
          <w:szCs w:val="20"/>
        </w:rPr>
        <w:t>ruimtebesparende maatregelen of vormen van intensiever ruimtegebruik. De</w:t>
      </w:r>
      <w:r w:rsidR="00C067D5">
        <w:rPr>
          <w:rFonts w:asciiTheme="minorHAnsi" w:hAnsiTheme="minorHAnsi" w:cstheme="minorHAnsi"/>
          <w:sz w:val="20"/>
          <w:szCs w:val="20"/>
        </w:rPr>
        <w:t xml:space="preserve"> engagementsverklaring wordt enkel gebruikt </w:t>
      </w:r>
      <w:r w:rsidR="00701B3F">
        <w:rPr>
          <w:rFonts w:asciiTheme="minorHAnsi" w:hAnsiTheme="minorHAnsi" w:cstheme="minorHAnsi"/>
          <w:sz w:val="20"/>
          <w:szCs w:val="20"/>
        </w:rPr>
        <w:t xml:space="preserve">in de context van de beoordeling van de ontvankelijkheid van de aanvraag. </w:t>
      </w:r>
    </w:p>
    <w:p w14:paraId="473E1860" w14:textId="77777777" w:rsidR="00090115" w:rsidRPr="00F47BD5" w:rsidRDefault="00000000" w:rsidP="009A5F68">
      <w:pPr>
        <w:pStyle w:val="streepjes"/>
        <w:tabs>
          <w:tab w:val="clear" w:pos="9923"/>
          <w:tab w:val="right" w:pos="8647"/>
        </w:tabs>
        <w:jc w:val="center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theme="minorHAnsi"/>
          <w:b/>
          <w:noProof/>
          <w:color w:val="007AC9"/>
          <w:sz w:val="22"/>
          <w:szCs w:val="20"/>
        </w:rPr>
        <w:pict w14:anchorId="30455E56">
          <v:rect id="_x0000_i1027" alt="" style="width:453.6pt;height:.05pt;mso-width-percent:0;mso-height-percent:0;mso-position-horizontal:absolute;mso-width-percent:0;mso-height-percent:0" o:hralign="center" o:hrstd="t" o:hrnoshade="t" o:hr="t" fillcolor="#009b48" stroked="f"/>
        </w:pict>
      </w:r>
    </w:p>
    <w:p w14:paraId="3C93D66D" w14:textId="77777777" w:rsidR="00572C26" w:rsidRDefault="00572C26" w:rsidP="00572C26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sz w:val="20"/>
          <w:szCs w:val="20"/>
        </w:rPr>
      </w:pPr>
    </w:p>
    <w:p w14:paraId="1D0831D6" w14:textId="77777777" w:rsidR="00EA4AE1" w:rsidRDefault="00EA4AE1" w:rsidP="00EA4AE1">
      <w:pPr>
        <w:pStyle w:val="Kop1"/>
      </w:pPr>
      <w:r>
        <w:t>ENGAGEMENTSVERKLARING</w:t>
      </w:r>
    </w:p>
    <w:p w14:paraId="5A66928F" w14:textId="48C893C9" w:rsidR="00572C26" w:rsidRPr="00F47BD5" w:rsidRDefault="00572C26" w:rsidP="00EA4AE1">
      <w:pPr>
        <w:pStyle w:val="Kop1"/>
        <w:rPr>
          <w:sz w:val="16"/>
          <w:szCs w:val="15"/>
        </w:rPr>
      </w:pPr>
      <w:r w:rsidRPr="00F47BD5">
        <w:rPr>
          <w:sz w:val="16"/>
          <w:szCs w:val="15"/>
        </w:rPr>
        <w:t>//////////////////////////////////////////</w:t>
      </w:r>
    </w:p>
    <w:p w14:paraId="3439FE15" w14:textId="77777777" w:rsidR="00090115" w:rsidRDefault="00090115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sz w:val="20"/>
          <w:szCs w:val="20"/>
        </w:rPr>
      </w:pPr>
    </w:p>
    <w:p w14:paraId="0B97E8D1" w14:textId="6FC9816F" w:rsidR="00D35F2E" w:rsidRDefault="00EA4AE1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Ondergetekende, de heer/mevrouw </w:t>
      </w:r>
      <w:r w:rsidR="001232A7" w:rsidRPr="00DB633D">
        <w:rPr>
          <w:rFonts w:asciiTheme="minorHAnsi" w:hAnsiTheme="minorHAnsi" w:cstheme="minorHAnsi"/>
          <w:i/>
          <w:iCs/>
          <w:sz w:val="20"/>
          <w:szCs w:val="20"/>
        </w:rPr>
        <w:t>(voornaam en naam)</w:t>
      </w:r>
      <w:r w:rsidRPr="00DB633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="005252CA">
        <w:rPr>
          <w:rFonts w:asciiTheme="minorHAnsi" w:hAnsiTheme="minorHAnsi" w:cstheme="minorHAnsi"/>
          <w:sz w:val="20"/>
          <w:szCs w:val="20"/>
        </w:rPr>
        <w:t xml:space="preserve">verklaart zich in de hoedanigheid van </w:t>
      </w:r>
      <w:r w:rsidR="005252CA" w:rsidRPr="00DB633D">
        <w:rPr>
          <w:rFonts w:asciiTheme="minorHAnsi" w:hAnsiTheme="minorHAnsi" w:cstheme="minorHAnsi"/>
          <w:i/>
          <w:iCs/>
          <w:sz w:val="20"/>
          <w:szCs w:val="20"/>
        </w:rPr>
        <w:t>(functie)</w:t>
      </w:r>
      <w:r w:rsidR="001232A7" w:rsidRPr="00DB633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="005252CA">
        <w:rPr>
          <w:rFonts w:asciiTheme="minorHAnsi" w:hAnsiTheme="minorHAnsi" w:cstheme="minorHAnsi"/>
          <w:sz w:val="20"/>
          <w:szCs w:val="20"/>
        </w:rPr>
        <w:t xml:space="preserve">van het bedrijf </w:t>
      </w:r>
      <w:r w:rsidR="005252CA" w:rsidRPr="00DB633D">
        <w:rPr>
          <w:rFonts w:asciiTheme="minorHAnsi" w:hAnsiTheme="minorHAnsi" w:cstheme="minorHAnsi"/>
          <w:i/>
          <w:iCs/>
          <w:sz w:val="20"/>
          <w:szCs w:val="20"/>
        </w:rPr>
        <w:t>(naam bedrijf)</w:t>
      </w:r>
      <w:r w:rsidR="005252CA">
        <w:rPr>
          <w:rFonts w:asciiTheme="minorHAnsi" w:hAnsiTheme="minorHAnsi" w:cstheme="minorHAnsi"/>
          <w:sz w:val="20"/>
          <w:szCs w:val="20"/>
        </w:rPr>
        <w:t xml:space="preserve"> akkoord met de </w:t>
      </w:r>
      <w:r w:rsidR="00C121B2">
        <w:rPr>
          <w:rFonts w:asciiTheme="minorHAnsi" w:hAnsiTheme="minorHAnsi" w:cstheme="minorHAnsi"/>
          <w:sz w:val="20"/>
          <w:szCs w:val="20"/>
        </w:rPr>
        <w:t>onderstaande bepalingen m</w:t>
      </w:r>
      <w:r w:rsidR="00FB407D">
        <w:rPr>
          <w:rFonts w:asciiTheme="minorHAnsi" w:hAnsiTheme="minorHAnsi" w:cstheme="minorHAnsi"/>
          <w:sz w:val="20"/>
          <w:szCs w:val="20"/>
        </w:rPr>
        <w:t>et betrekking tot d</w:t>
      </w:r>
      <w:r w:rsidR="00C121B2">
        <w:rPr>
          <w:rFonts w:asciiTheme="minorHAnsi" w:hAnsiTheme="minorHAnsi" w:cstheme="minorHAnsi"/>
          <w:sz w:val="20"/>
          <w:szCs w:val="20"/>
        </w:rPr>
        <w:t xml:space="preserve">e aanvrager, de aanstelling van de dienstverlener, de </w:t>
      </w:r>
      <w:r w:rsidR="006F4E68">
        <w:rPr>
          <w:rFonts w:asciiTheme="minorHAnsi" w:hAnsiTheme="minorHAnsi" w:cstheme="minorHAnsi"/>
          <w:sz w:val="20"/>
          <w:szCs w:val="20"/>
        </w:rPr>
        <w:t xml:space="preserve">medewerking tot informatiedelen en het ernstig in overweging nemen van het advies van de dienstverlener </w:t>
      </w:r>
      <w:r w:rsidR="00EA15B1">
        <w:rPr>
          <w:rFonts w:asciiTheme="minorHAnsi" w:hAnsiTheme="minorHAnsi" w:cstheme="minorHAnsi"/>
          <w:sz w:val="20"/>
          <w:szCs w:val="20"/>
        </w:rPr>
        <w:t xml:space="preserve">zoals hieronder toegelicht. </w:t>
      </w:r>
    </w:p>
    <w:p w14:paraId="12505501" w14:textId="77777777" w:rsidR="006F4E68" w:rsidRDefault="006F4E68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sz w:val="20"/>
          <w:szCs w:val="20"/>
        </w:rPr>
      </w:pPr>
    </w:p>
    <w:p w14:paraId="585743DA" w14:textId="77777777" w:rsidR="00641FE6" w:rsidRDefault="00641FE6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Ondergetekende wenst wel de volgende randvoorwaarden te stipuleren: </w:t>
      </w:r>
    </w:p>
    <w:p w14:paraId="1B70EFAE" w14:textId="68A3677E" w:rsidR="00572C26" w:rsidRPr="00641FE6" w:rsidRDefault="00641FE6" w:rsidP="00641FE6">
      <w:pPr>
        <w:pStyle w:val="Lijstalinea"/>
        <w:numPr>
          <w:ilvl w:val="0"/>
          <w:numId w:val="39"/>
        </w:numPr>
        <w:tabs>
          <w:tab w:val="right" w:pos="8647"/>
        </w:tabs>
        <w:spacing w:line="276" w:lineRule="auto"/>
        <w:rPr>
          <w:rFonts w:asciiTheme="minorHAnsi" w:hAnsiTheme="minorHAnsi" w:cstheme="minorHAnsi"/>
          <w:i/>
          <w:iCs/>
          <w:szCs w:val="20"/>
        </w:rPr>
      </w:pPr>
      <w:r w:rsidRPr="00641FE6">
        <w:rPr>
          <w:rFonts w:asciiTheme="minorHAnsi" w:hAnsiTheme="minorHAnsi" w:cstheme="minorHAnsi"/>
          <w:i/>
          <w:iCs/>
          <w:szCs w:val="20"/>
        </w:rPr>
        <w:t>(bijvoorbeeld de ondertekening van een NDA door de dienstverlener)</w:t>
      </w:r>
      <w:r w:rsidR="00F26B62" w:rsidRPr="00641FE6">
        <w:rPr>
          <w:rFonts w:asciiTheme="minorHAnsi" w:hAnsiTheme="minorHAnsi" w:cstheme="minorHAnsi"/>
          <w:i/>
          <w:iCs/>
          <w:szCs w:val="20"/>
        </w:rPr>
        <w:t xml:space="preserve"> </w:t>
      </w:r>
    </w:p>
    <w:p w14:paraId="54F9EAB3" w14:textId="46B9A53F" w:rsidR="00641FE6" w:rsidRPr="00641FE6" w:rsidRDefault="00641FE6" w:rsidP="00641FE6">
      <w:pPr>
        <w:pStyle w:val="Lijstalinea"/>
        <w:numPr>
          <w:ilvl w:val="0"/>
          <w:numId w:val="39"/>
        </w:numPr>
        <w:tabs>
          <w:tab w:val="right" w:pos="8647"/>
        </w:tabs>
        <w:spacing w:line="276" w:lineRule="auto"/>
        <w:rPr>
          <w:rFonts w:asciiTheme="minorHAnsi" w:hAnsiTheme="minorHAnsi" w:cstheme="minorHAnsi"/>
          <w:szCs w:val="20"/>
        </w:rPr>
      </w:pPr>
      <w:r w:rsidRPr="00641FE6">
        <w:rPr>
          <w:rFonts w:asciiTheme="minorHAnsi" w:hAnsiTheme="minorHAnsi" w:cstheme="minorHAnsi"/>
          <w:szCs w:val="20"/>
        </w:rPr>
        <w:t>…</w:t>
      </w:r>
    </w:p>
    <w:p w14:paraId="5AB5A199" w14:textId="77777777" w:rsidR="00D35F2E" w:rsidRDefault="00D35F2E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sz w:val="20"/>
          <w:szCs w:val="20"/>
        </w:rPr>
      </w:pPr>
    </w:p>
    <w:p w14:paraId="126555AC" w14:textId="75DB19AD" w:rsidR="00A406EC" w:rsidRDefault="00A406EC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Datum en (digitale) handtekening</w:t>
      </w:r>
      <w:r w:rsidR="00E03601">
        <w:rPr>
          <w:rFonts w:asciiTheme="minorHAnsi" w:hAnsiTheme="minorHAnsi" w:cstheme="minorHAnsi"/>
          <w:sz w:val="20"/>
          <w:szCs w:val="20"/>
        </w:rPr>
        <w:t>,</w:t>
      </w:r>
    </w:p>
    <w:p w14:paraId="5B32F85F" w14:textId="3BFA8D51" w:rsidR="00A406EC" w:rsidRPr="00E03601" w:rsidRDefault="00E03601" w:rsidP="00E036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(</w:t>
      </w:r>
      <w:r w:rsidRPr="00E03601">
        <w:rPr>
          <w:rFonts w:asciiTheme="minorHAnsi" w:hAnsiTheme="minorHAnsi" w:cstheme="minorHAnsi"/>
          <w:i/>
          <w:iCs/>
          <w:sz w:val="20"/>
          <w:szCs w:val="20"/>
        </w:rPr>
        <w:t>Datum en handtekening</w:t>
      </w:r>
      <w:r>
        <w:rPr>
          <w:rFonts w:asciiTheme="minorHAnsi" w:hAnsiTheme="minorHAnsi" w:cstheme="minorHAnsi"/>
          <w:i/>
          <w:iCs/>
          <w:sz w:val="20"/>
          <w:szCs w:val="20"/>
        </w:rPr>
        <w:t>)</w:t>
      </w:r>
    </w:p>
    <w:p w14:paraId="7E11AC0F" w14:textId="77777777" w:rsidR="00A406EC" w:rsidRDefault="00A406EC" w:rsidP="00E036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sz w:val="20"/>
          <w:szCs w:val="20"/>
        </w:rPr>
      </w:pPr>
    </w:p>
    <w:p w14:paraId="165694FC" w14:textId="77777777" w:rsidR="00E03601" w:rsidRDefault="00E03601" w:rsidP="00E036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sz w:val="20"/>
          <w:szCs w:val="20"/>
        </w:rPr>
      </w:pPr>
    </w:p>
    <w:p w14:paraId="5C6D79CA" w14:textId="77777777" w:rsidR="00E03601" w:rsidRDefault="00E03601" w:rsidP="00E036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sz w:val="20"/>
          <w:szCs w:val="20"/>
        </w:rPr>
      </w:pPr>
    </w:p>
    <w:p w14:paraId="0D8FB6BC" w14:textId="77777777" w:rsidR="00A406EC" w:rsidRDefault="00A406EC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sz w:val="20"/>
          <w:szCs w:val="20"/>
        </w:rPr>
      </w:pPr>
    </w:p>
    <w:p w14:paraId="120115BC" w14:textId="77777777" w:rsidR="00A406EC" w:rsidRPr="00F47BD5" w:rsidRDefault="00A406EC" w:rsidP="009A5F68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sz w:val="20"/>
          <w:szCs w:val="20"/>
        </w:rPr>
      </w:pPr>
    </w:p>
    <w:p w14:paraId="2FD531FD" w14:textId="7A85CB9F" w:rsidR="00FF1F00" w:rsidRPr="00C87267" w:rsidRDefault="002B5ACA" w:rsidP="009A5F68">
      <w:pPr>
        <w:pStyle w:val="Kop1"/>
      </w:pPr>
      <w:r>
        <w:t>TOELICHTING ENGAGEMENTEN</w:t>
      </w:r>
    </w:p>
    <w:p w14:paraId="20EB7FE4" w14:textId="3943A6BE" w:rsidR="000658CA" w:rsidRPr="00F47BD5" w:rsidRDefault="00BC67DA" w:rsidP="009A5F68">
      <w:pPr>
        <w:tabs>
          <w:tab w:val="right" w:pos="8647"/>
        </w:tabs>
        <w:ind w:left="0" w:firstLine="0"/>
        <w:rPr>
          <w:rFonts w:asciiTheme="minorHAnsi" w:hAnsiTheme="minorHAnsi" w:cstheme="minorHAnsi"/>
          <w:sz w:val="16"/>
          <w:szCs w:val="15"/>
        </w:rPr>
      </w:pPr>
      <w:r w:rsidRPr="00F47BD5">
        <w:rPr>
          <w:rFonts w:asciiTheme="minorHAnsi" w:hAnsiTheme="minorHAnsi" w:cstheme="minorHAnsi"/>
          <w:sz w:val="16"/>
          <w:szCs w:val="15"/>
        </w:rPr>
        <w:t>//////////////////////////////////////////////</w:t>
      </w:r>
      <w:r w:rsidR="002D3C4A" w:rsidRPr="00F47BD5">
        <w:rPr>
          <w:rFonts w:asciiTheme="minorHAnsi" w:hAnsiTheme="minorHAnsi" w:cstheme="minorHAnsi"/>
          <w:sz w:val="16"/>
          <w:szCs w:val="15"/>
        </w:rPr>
        <w:t>////</w:t>
      </w:r>
    </w:p>
    <w:p w14:paraId="05962486" w14:textId="77777777" w:rsidR="002D3C4A" w:rsidRPr="00F47BD5" w:rsidRDefault="002D3C4A" w:rsidP="009A5F68">
      <w:pPr>
        <w:tabs>
          <w:tab w:val="right" w:pos="8647"/>
        </w:tabs>
        <w:ind w:left="0" w:firstLine="0"/>
        <w:rPr>
          <w:rFonts w:asciiTheme="minorHAnsi" w:hAnsiTheme="minorHAnsi" w:cstheme="minorHAnsi"/>
          <w:sz w:val="20"/>
          <w:szCs w:val="20"/>
        </w:rPr>
      </w:pPr>
    </w:p>
    <w:p w14:paraId="6C85717F" w14:textId="033E55CB" w:rsidR="007825FE" w:rsidRPr="00090115" w:rsidRDefault="00D35F2E" w:rsidP="009A5F68">
      <w:pPr>
        <w:pStyle w:val="Kop2"/>
      </w:pPr>
      <w:r>
        <w:t xml:space="preserve">Instemming met de aanvraag </w:t>
      </w:r>
    </w:p>
    <w:p w14:paraId="5B47E52D" w14:textId="77777777" w:rsidR="00D35F2E" w:rsidRDefault="00D35F2E" w:rsidP="009A5F68">
      <w:pPr>
        <w:tabs>
          <w:tab w:val="right" w:pos="8647"/>
        </w:tabs>
        <w:ind w:left="0" w:firstLine="0"/>
        <w:rPr>
          <w:rFonts w:asciiTheme="minorHAnsi" w:hAnsiTheme="minorHAnsi" w:cstheme="minorHAnsi"/>
          <w:sz w:val="20"/>
          <w:szCs w:val="20"/>
        </w:rPr>
      </w:pPr>
    </w:p>
    <w:p w14:paraId="73A79335" w14:textId="4E5411E6" w:rsidR="00D35F2E" w:rsidRDefault="007D7150" w:rsidP="009A5F68">
      <w:pPr>
        <w:tabs>
          <w:tab w:val="right" w:pos="8647"/>
        </w:tabs>
        <w:ind w:left="0" w:firstLine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De ondertekening van deze engagementsverklaring houdt het akkoord in dat (naam </w:t>
      </w:r>
      <w:r w:rsidR="00EE1D4D">
        <w:rPr>
          <w:rFonts w:asciiTheme="minorHAnsi" w:hAnsiTheme="minorHAnsi" w:cstheme="minorHAnsi"/>
          <w:sz w:val="20"/>
          <w:szCs w:val="20"/>
        </w:rPr>
        <w:t>aanvrager) de aanvraag doet voor het bekomen van een kosteloos bedrijfsadvies</w:t>
      </w:r>
      <w:r w:rsidR="00CE48D1">
        <w:rPr>
          <w:rFonts w:asciiTheme="minorHAnsi" w:hAnsiTheme="minorHAnsi" w:cstheme="minorHAnsi"/>
          <w:sz w:val="20"/>
          <w:szCs w:val="20"/>
        </w:rPr>
        <w:t xml:space="preserve"> en dat het bedrijf kennis heeft genomen van de motivatie van de aanvrager</w:t>
      </w:r>
      <w:r w:rsidR="00EE1D4D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61C341E6" w14:textId="77777777" w:rsidR="00EE1D4D" w:rsidRDefault="00EE1D4D" w:rsidP="009A5F68">
      <w:pPr>
        <w:tabs>
          <w:tab w:val="right" w:pos="8647"/>
        </w:tabs>
        <w:ind w:left="0" w:firstLine="0"/>
        <w:rPr>
          <w:rFonts w:asciiTheme="minorHAnsi" w:hAnsiTheme="minorHAnsi" w:cstheme="minorHAnsi"/>
          <w:sz w:val="20"/>
          <w:szCs w:val="20"/>
        </w:rPr>
      </w:pPr>
    </w:p>
    <w:p w14:paraId="57BCEB6C" w14:textId="1B690CE4" w:rsidR="002D3C4A" w:rsidRDefault="00572C26" w:rsidP="009A5F68">
      <w:pPr>
        <w:pStyle w:val="Kop2"/>
      </w:pPr>
      <w:r>
        <w:t>Instemming met de aangestelde dienstverlener</w:t>
      </w:r>
    </w:p>
    <w:p w14:paraId="7AFBAAE1" w14:textId="77777777" w:rsidR="00572C26" w:rsidRPr="00572C26" w:rsidRDefault="00572C26" w:rsidP="00572C26"/>
    <w:p w14:paraId="70C7EBC7" w14:textId="7B1ADCDC" w:rsidR="007A70A1" w:rsidRDefault="00E16AD2" w:rsidP="009A5F68">
      <w:pPr>
        <w:tabs>
          <w:tab w:val="right" w:pos="8647"/>
        </w:tabs>
        <w:ind w:left="0" w:firstLine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De ondertekening van deze engagementsverklaring houdt het akkoord in dat </w:t>
      </w:r>
      <w:r w:rsidR="007A70A1">
        <w:rPr>
          <w:rFonts w:asciiTheme="minorHAnsi" w:hAnsiTheme="minorHAnsi" w:cstheme="minorHAnsi"/>
          <w:sz w:val="20"/>
          <w:szCs w:val="20"/>
        </w:rPr>
        <w:t>VLAIO de dienstverlener aanstelt na een mini-competitie tussen de drie dienstverleners waarmee een raamovereenkomst is afgesloten</w:t>
      </w:r>
      <w:r w:rsidR="003B421F">
        <w:rPr>
          <w:rFonts w:asciiTheme="minorHAnsi" w:hAnsiTheme="minorHAnsi" w:cstheme="minorHAnsi"/>
          <w:sz w:val="20"/>
          <w:szCs w:val="20"/>
        </w:rPr>
        <w:t xml:space="preserve"> en zonder dat het bedrijf </w:t>
      </w:r>
      <w:r w:rsidR="00015CFF">
        <w:rPr>
          <w:rFonts w:asciiTheme="minorHAnsi" w:hAnsiTheme="minorHAnsi" w:cstheme="minorHAnsi"/>
          <w:sz w:val="20"/>
          <w:szCs w:val="20"/>
        </w:rPr>
        <w:t>deelneemt aan de selectie-en gunningsprocedure</w:t>
      </w:r>
      <w:r w:rsidR="00671C6E">
        <w:rPr>
          <w:rFonts w:asciiTheme="minorHAnsi" w:hAnsiTheme="minorHAnsi" w:cstheme="minorHAnsi"/>
          <w:sz w:val="20"/>
          <w:szCs w:val="20"/>
        </w:rPr>
        <w:t xml:space="preserve">. </w:t>
      </w:r>
      <w:r w:rsidR="007A70A1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FD200FD" w14:textId="77777777" w:rsidR="007A70A1" w:rsidRDefault="007A70A1" w:rsidP="009A5F68">
      <w:pPr>
        <w:tabs>
          <w:tab w:val="right" w:pos="8647"/>
        </w:tabs>
        <w:ind w:left="0" w:firstLine="0"/>
        <w:rPr>
          <w:rFonts w:asciiTheme="minorHAnsi" w:hAnsiTheme="minorHAnsi" w:cstheme="minorHAnsi"/>
          <w:sz w:val="20"/>
          <w:szCs w:val="20"/>
        </w:rPr>
      </w:pPr>
    </w:p>
    <w:p w14:paraId="7414B3AF" w14:textId="5B26298F" w:rsidR="00240C60" w:rsidRPr="00090115" w:rsidRDefault="00240C60" w:rsidP="00240C60">
      <w:pPr>
        <w:pStyle w:val="Kop2"/>
      </w:pPr>
      <w:r>
        <w:t>In</w:t>
      </w:r>
      <w:r w:rsidR="00015CFF">
        <w:t xml:space="preserve">formatiedeling </w:t>
      </w:r>
    </w:p>
    <w:p w14:paraId="593E4233" w14:textId="77777777" w:rsidR="00240C60" w:rsidRDefault="00240C60" w:rsidP="00240C60">
      <w:pPr>
        <w:tabs>
          <w:tab w:val="right" w:pos="8647"/>
        </w:tabs>
        <w:ind w:left="0" w:firstLine="0"/>
        <w:rPr>
          <w:rFonts w:asciiTheme="minorHAnsi" w:hAnsiTheme="minorHAnsi" w:cstheme="minorHAnsi"/>
          <w:sz w:val="20"/>
          <w:szCs w:val="20"/>
        </w:rPr>
      </w:pPr>
    </w:p>
    <w:p w14:paraId="18605F42" w14:textId="0BB9CCD1" w:rsidR="00263919" w:rsidRDefault="00240C60" w:rsidP="00240C60">
      <w:pPr>
        <w:tabs>
          <w:tab w:val="right" w:pos="8647"/>
        </w:tabs>
        <w:ind w:left="0" w:firstLine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De ondertekening van deze engagementsverklaring </w:t>
      </w:r>
      <w:r w:rsidR="00263919">
        <w:rPr>
          <w:rFonts w:asciiTheme="minorHAnsi" w:hAnsiTheme="minorHAnsi" w:cstheme="minorHAnsi"/>
          <w:sz w:val="20"/>
          <w:szCs w:val="20"/>
        </w:rPr>
        <w:t xml:space="preserve">impliceert dat het bedrijf alle relevante informatie deelt </w:t>
      </w:r>
      <w:r w:rsidR="00587BD2">
        <w:rPr>
          <w:rFonts w:asciiTheme="minorHAnsi" w:hAnsiTheme="minorHAnsi" w:cstheme="minorHAnsi"/>
          <w:sz w:val="20"/>
          <w:szCs w:val="20"/>
        </w:rPr>
        <w:t xml:space="preserve">over het functioneren van het bedrijf en de voorgenomen </w:t>
      </w:r>
      <w:r w:rsidR="00FA153C">
        <w:rPr>
          <w:rFonts w:asciiTheme="minorHAnsi" w:hAnsiTheme="minorHAnsi" w:cstheme="minorHAnsi"/>
          <w:sz w:val="20"/>
          <w:szCs w:val="20"/>
        </w:rPr>
        <w:t xml:space="preserve">investeringen </w:t>
      </w:r>
      <w:r w:rsidR="00263919">
        <w:rPr>
          <w:rFonts w:asciiTheme="minorHAnsi" w:hAnsiTheme="minorHAnsi" w:cstheme="minorHAnsi"/>
          <w:sz w:val="20"/>
          <w:szCs w:val="20"/>
        </w:rPr>
        <w:t xml:space="preserve">opdat de dienstverleners een offerte op maat van de noden/vragen van het bedrijf </w:t>
      </w:r>
      <w:r w:rsidR="00E76571">
        <w:rPr>
          <w:rFonts w:asciiTheme="minorHAnsi" w:hAnsiTheme="minorHAnsi" w:cstheme="minorHAnsi"/>
          <w:sz w:val="20"/>
          <w:szCs w:val="20"/>
        </w:rPr>
        <w:t xml:space="preserve">en de visie van de aanvrager </w:t>
      </w:r>
      <w:r w:rsidR="00263919">
        <w:rPr>
          <w:rFonts w:asciiTheme="minorHAnsi" w:hAnsiTheme="minorHAnsi" w:cstheme="minorHAnsi"/>
          <w:sz w:val="20"/>
          <w:szCs w:val="20"/>
        </w:rPr>
        <w:t xml:space="preserve">kunnen </w:t>
      </w:r>
      <w:r w:rsidR="00E76571">
        <w:rPr>
          <w:rFonts w:asciiTheme="minorHAnsi" w:hAnsiTheme="minorHAnsi" w:cstheme="minorHAnsi"/>
          <w:sz w:val="20"/>
          <w:szCs w:val="20"/>
        </w:rPr>
        <w:t xml:space="preserve">opmaken. Het bedrijf staat er in dit verband voor open </w:t>
      </w:r>
      <w:r w:rsidR="00E76571">
        <w:rPr>
          <w:rFonts w:asciiTheme="minorHAnsi" w:hAnsiTheme="minorHAnsi" w:cstheme="minorHAnsi"/>
          <w:sz w:val="20"/>
          <w:szCs w:val="20"/>
        </w:rPr>
        <w:lastRenderedPageBreak/>
        <w:t xml:space="preserve">nog voor de selectie-en gunningsprocedure de dienstverleners te ontvangen </w:t>
      </w:r>
      <w:r w:rsidR="00DB0489">
        <w:rPr>
          <w:rFonts w:asciiTheme="minorHAnsi" w:hAnsiTheme="minorHAnsi" w:cstheme="minorHAnsi"/>
          <w:sz w:val="20"/>
          <w:szCs w:val="20"/>
        </w:rPr>
        <w:t xml:space="preserve">voor een bedrijfsbezoek. </w:t>
      </w:r>
      <w:r w:rsidR="00664742">
        <w:rPr>
          <w:rFonts w:asciiTheme="minorHAnsi" w:hAnsiTheme="minorHAnsi" w:cstheme="minorHAnsi"/>
          <w:sz w:val="20"/>
          <w:szCs w:val="20"/>
        </w:rPr>
        <w:t>(VLAIO engageert zich om dit bedrijfsbezoek mee te organiseren.)</w:t>
      </w:r>
    </w:p>
    <w:p w14:paraId="0B6DA405" w14:textId="77777777" w:rsidR="00DB0489" w:rsidRDefault="00DB0489" w:rsidP="00240C60">
      <w:pPr>
        <w:tabs>
          <w:tab w:val="right" w:pos="8647"/>
        </w:tabs>
        <w:ind w:left="0" w:firstLine="0"/>
        <w:rPr>
          <w:rFonts w:asciiTheme="minorHAnsi" w:hAnsiTheme="minorHAnsi" w:cstheme="minorHAnsi"/>
          <w:sz w:val="20"/>
          <w:szCs w:val="20"/>
        </w:rPr>
      </w:pPr>
    </w:p>
    <w:p w14:paraId="34C68A77" w14:textId="7C185161" w:rsidR="00DB0489" w:rsidRDefault="00F13F89" w:rsidP="00240C60">
      <w:pPr>
        <w:tabs>
          <w:tab w:val="right" w:pos="8647"/>
        </w:tabs>
        <w:ind w:left="0" w:firstLine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Na de aanstelling van een dienstverlener engageert het bedrijf zich tot </w:t>
      </w:r>
      <w:r w:rsidR="00BE0A07">
        <w:rPr>
          <w:rFonts w:asciiTheme="minorHAnsi" w:hAnsiTheme="minorHAnsi" w:cstheme="minorHAnsi"/>
          <w:sz w:val="20"/>
          <w:szCs w:val="20"/>
        </w:rPr>
        <w:t xml:space="preserve">het maken van afspraken </w:t>
      </w:r>
      <w:r w:rsidR="008706A0">
        <w:rPr>
          <w:rFonts w:asciiTheme="minorHAnsi" w:hAnsiTheme="minorHAnsi" w:cstheme="minorHAnsi"/>
          <w:sz w:val="20"/>
          <w:szCs w:val="20"/>
        </w:rPr>
        <w:t xml:space="preserve">met de dienstverlener </w:t>
      </w:r>
      <w:r w:rsidR="00BE0A07">
        <w:rPr>
          <w:rFonts w:asciiTheme="minorHAnsi" w:hAnsiTheme="minorHAnsi" w:cstheme="minorHAnsi"/>
          <w:sz w:val="20"/>
          <w:szCs w:val="20"/>
        </w:rPr>
        <w:t xml:space="preserve">met het oog op </w:t>
      </w:r>
      <w:r w:rsidR="005924EC">
        <w:rPr>
          <w:rFonts w:asciiTheme="minorHAnsi" w:hAnsiTheme="minorHAnsi" w:cstheme="minorHAnsi"/>
          <w:sz w:val="20"/>
          <w:szCs w:val="20"/>
        </w:rPr>
        <w:t xml:space="preserve">een </w:t>
      </w:r>
      <w:r w:rsidR="005431BE">
        <w:rPr>
          <w:rFonts w:asciiTheme="minorHAnsi" w:hAnsiTheme="minorHAnsi" w:cstheme="minorHAnsi"/>
          <w:sz w:val="20"/>
          <w:szCs w:val="20"/>
        </w:rPr>
        <w:t xml:space="preserve">efficiënte aanpak van de opmaak van het </w:t>
      </w:r>
      <w:r w:rsidR="005924EC">
        <w:rPr>
          <w:rFonts w:asciiTheme="minorHAnsi" w:hAnsiTheme="minorHAnsi" w:cstheme="minorHAnsi"/>
          <w:sz w:val="20"/>
          <w:szCs w:val="20"/>
        </w:rPr>
        <w:t xml:space="preserve">advies. </w:t>
      </w:r>
    </w:p>
    <w:p w14:paraId="01954495" w14:textId="77777777" w:rsidR="00E63CF0" w:rsidRDefault="00E63CF0" w:rsidP="00240C60">
      <w:pPr>
        <w:tabs>
          <w:tab w:val="right" w:pos="8647"/>
        </w:tabs>
        <w:ind w:left="0" w:firstLine="0"/>
        <w:rPr>
          <w:rFonts w:asciiTheme="minorHAnsi" w:hAnsiTheme="minorHAnsi" w:cstheme="minorHAnsi"/>
          <w:sz w:val="20"/>
          <w:szCs w:val="20"/>
        </w:rPr>
      </w:pPr>
    </w:p>
    <w:p w14:paraId="0A3BBF20" w14:textId="076B89F1" w:rsidR="00240C60" w:rsidRDefault="00CA36CA" w:rsidP="00240C60">
      <w:pPr>
        <w:pStyle w:val="Kop2"/>
      </w:pPr>
      <w:r>
        <w:t>In overweging nemen van het advies</w:t>
      </w:r>
    </w:p>
    <w:p w14:paraId="311FDE95" w14:textId="77777777" w:rsidR="00240C60" w:rsidRPr="00572C26" w:rsidRDefault="00240C60" w:rsidP="00240C60"/>
    <w:p w14:paraId="3C518435" w14:textId="7FE978B1" w:rsidR="007A70A1" w:rsidRDefault="00240C60" w:rsidP="1382AC8C">
      <w:pPr>
        <w:tabs>
          <w:tab w:val="right" w:pos="8647"/>
        </w:tabs>
        <w:ind w:left="0" w:firstLine="0"/>
        <w:rPr>
          <w:rFonts w:asciiTheme="minorHAnsi" w:hAnsiTheme="minorHAnsi"/>
          <w:sz w:val="20"/>
          <w:szCs w:val="20"/>
        </w:rPr>
      </w:pPr>
      <w:r w:rsidRPr="1382AC8C">
        <w:rPr>
          <w:rFonts w:asciiTheme="minorHAnsi" w:hAnsiTheme="minorHAnsi"/>
          <w:sz w:val="20"/>
          <w:szCs w:val="20"/>
        </w:rPr>
        <w:t xml:space="preserve">De ondertekening van deze engagementsverklaring houdt </w:t>
      </w:r>
      <w:r w:rsidR="00CA36CA" w:rsidRPr="1382AC8C">
        <w:rPr>
          <w:rFonts w:asciiTheme="minorHAnsi" w:hAnsiTheme="minorHAnsi"/>
          <w:sz w:val="20"/>
          <w:szCs w:val="20"/>
        </w:rPr>
        <w:t xml:space="preserve">in dat het bedrijf </w:t>
      </w:r>
      <w:r w:rsidR="00727BCF" w:rsidRPr="1382AC8C">
        <w:rPr>
          <w:rFonts w:asciiTheme="minorHAnsi" w:hAnsiTheme="minorHAnsi"/>
          <w:sz w:val="20"/>
          <w:szCs w:val="20"/>
        </w:rPr>
        <w:t xml:space="preserve">het advies van de dienstverlener waarbij </w:t>
      </w:r>
      <w:r w:rsidR="4B7B2AB8" w:rsidRPr="1382AC8C">
        <w:rPr>
          <w:rFonts w:asciiTheme="minorHAnsi" w:hAnsiTheme="minorHAnsi"/>
          <w:sz w:val="20"/>
          <w:szCs w:val="20"/>
        </w:rPr>
        <w:t>rekening is</w:t>
      </w:r>
      <w:r w:rsidR="00727BCF" w:rsidRPr="1382AC8C">
        <w:rPr>
          <w:rFonts w:asciiTheme="minorHAnsi" w:hAnsiTheme="minorHAnsi"/>
          <w:sz w:val="20"/>
          <w:szCs w:val="20"/>
        </w:rPr>
        <w:t xml:space="preserve"> gehouden met de visie van het lokaal bestuur en/of de terreinbeheerder </w:t>
      </w:r>
      <w:r w:rsidR="006B128C" w:rsidRPr="1382AC8C">
        <w:rPr>
          <w:rFonts w:asciiTheme="minorHAnsi" w:hAnsiTheme="minorHAnsi"/>
          <w:sz w:val="20"/>
          <w:szCs w:val="20"/>
        </w:rPr>
        <w:t>–</w:t>
      </w:r>
      <w:r w:rsidR="00727BCF" w:rsidRPr="1382AC8C">
        <w:rPr>
          <w:rFonts w:asciiTheme="minorHAnsi" w:hAnsiTheme="minorHAnsi"/>
          <w:sz w:val="20"/>
          <w:szCs w:val="20"/>
        </w:rPr>
        <w:t xml:space="preserve"> </w:t>
      </w:r>
      <w:r w:rsidR="006B128C" w:rsidRPr="1382AC8C">
        <w:rPr>
          <w:rFonts w:asciiTheme="minorHAnsi" w:hAnsiTheme="minorHAnsi"/>
          <w:sz w:val="20"/>
          <w:szCs w:val="20"/>
        </w:rPr>
        <w:t xml:space="preserve">ernstig in overweging neemt. Het bedrijf hoeft zich niet te engageren dit advies te volgen. </w:t>
      </w:r>
      <w:r w:rsidR="001E1F48" w:rsidRPr="1382AC8C">
        <w:rPr>
          <w:rFonts w:asciiTheme="minorHAnsi" w:hAnsiTheme="minorHAnsi"/>
          <w:sz w:val="20"/>
          <w:szCs w:val="20"/>
        </w:rPr>
        <w:t xml:space="preserve">Het staat het bedrijf wel vrij op eigen kosten de dienstverlener verder </w:t>
      </w:r>
      <w:r w:rsidR="00A406EC" w:rsidRPr="1382AC8C">
        <w:rPr>
          <w:rFonts w:asciiTheme="minorHAnsi" w:hAnsiTheme="minorHAnsi"/>
          <w:sz w:val="20"/>
          <w:szCs w:val="20"/>
        </w:rPr>
        <w:t xml:space="preserve">te betrekken bij de voorgenomen investeringen. </w:t>
      </w:r>
    </w:p>
    <w:p w14:paraId="757AB5EF" w14:textId="77777777" w:rsidR="006A76E9" w:rsidRPr="00F47BD5" w:rsidRDefault="006A76E9" w:rsidP="009A5F68">
      <w:pPr>
        <w:tabs>
          <w:tab w:val="right" w:pos="8647"/>
        </w:tabs>
        <w:ind w:left="0" w:firstLine="0"/>
        <w:rPr>
          <w:rFonts w:asciiTheme="minorHAnsi" w:hAnsiTheme="minorHAnsi" w:cstheme="minorHAnsi"/>
          <w:sz w:val="20"/>
          <w:szCs w:val="20"/>
        </w:rPr>
      </w:pPr>
    </w:p>
    <w:sectPr w:rsidR="006A76E9" w:rsidRPr="00F47BD5" w:rsidSect="009A5F6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440" w:right="1080" w:bottom="1440" w:left="1080" w:header="426" w:footer="882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460237" w14:textId="77777777" w:rsidR="003505D3" w:rsidRDefault="003505D3" w:rsidP="008A5DCB">
      <w:r>
        <w:separator/>
      </w:r>
    </w:p>
  </w:endnote>
  <w:endnote w:type="continuationSeparator" w:id="0">
    <w:p w14:paraId="12BC33EB" w14:textId="77777777" w:rsidR="003505D3" w:rsidRDefault="003505D3" w:rsidP="008A5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BEBABD6-AB66-487D-BEA5-BE85C01EE70A}"/>
    <w:embedBold r:id="rId2" w:fontKey="{F022C6C8-004E-4E6E-B1B2-856EB4F75146}"/>
    <w:embedItalic r:id="rId3" w:fontKey="{C2CB5A59-02E8-4259-941E-B3CE5DDEB322}"/>
    <w:embedBoldItalic r:id="rId4" w:fontKey="{C437548B-ABF3-4A93-A1A8-51B4DCF480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ans">
    <w:altName w:val="Courier New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327D30" w14:textId="77777777" w:rsidR="00B8033C" w:rsidRDefault="00B8033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A86AD" w14:textId="77777777" w:rsidR="000D22E5" w:rsidRPr="00F47BD5" w:rsidRDefault="000D22E5" w:rsidP="000D22E5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47BD5">
      <w:rPr>
        <w:rFonts w:asciiTheme="minorHAnsi" w:hAnsiTheme="minorHAnsi" w:cstheme="minorHAnsi"/>
        <w:sz w:val="18"/>
        <w:szCs w:val="18"/>
        <w:lang w:val="nl-NL"/>
      </w:rPr>
      <w:t xml:space="preserve">Pagina </w:t>
    </w:r>
    <w:r w:rsidRPr="00F47BD5">
      <w:rPr>
        <w:rFonts w:asciiTheme="minorHAnsi" w:hAnsiTheme="minorHAnsi" w:cstheme="minorHAnsi"/>
        <w:sz w:val="18"/>
        <w:szCs w:val="18"/>
      </w:rPr>
      <w:fldChar w:fldCharType="begin"/>
    </w:r>
    <w:r w:rsidRPr="00F47BD5">
      <w:rPr>
        <w:rFonts w:asciiTheme="minorHAnsi" w:hAnsiTheme="minorHAnsi" w:cstheme="minorHAnsi"/>
        <w:sz w:val="18"/>
        <w:szCs w:val="18"/>
      </w:rPr>
      <w:instrText>PAGE  \* Arabic  \* MERGEFORMAT</w:instrText>
    </w:r>
    <w:r w:rsidRPr="00F47BD5">
      <w:rPr>
        <w:rFonts w:asciiTheme="minorHAnsi" w:hAnsiTheme="minorHAnsi" w:cstheme="minorHAnsi"/>
        <w:sz w:val="18"/>
        <w:szCs w:val="18"/>
      </w:rPr>
      <w:fldChar w:fldCharType="separate"/>
    </w:r>
    <w:r w:rsidR="009A5F68" w:rsidRPr="009A5F68">
      <w:rPr>
        <w:rFonts w:asciiTheme="minorHAnsi" w:hAnsiTheme="minorHAnsi" w:cstheme="minorHAnsi"/>
        <w:noProof/>
        <w:sz w:val="18"/>
        <w:szCs w:val="18"/>
        <w:lang w:val="nl-NL"/>
      </w:rPr>
      <w:t>2</w:t>
    </w:r>
    <w:r w:rsidRPr="00F47BD5">
      <w:rPr>
        <w:rFonts w:asciiTheme="minorHAnsi" w:hAnsiTheme="minorHAnsi" w:cstheme="minorHAnsi"/>
        <w:sz w:val="18"/>
        <w:szCs w:val="18"/>
      </w:rPr>
      <w:fldChar w:fldCharType="end"/>
    </w:r>
    <w:r w:rsidRPr="00F47BD5">
      <w:rPr>
        <w:rFonts w:asciiTheme="minorHAnsi" w:hAnsiTheme="minorHAnsi" w:cstheme="minorHAnsi"/>
        <w:sz w:val="18"/>
        <w:szCs w:val="18"/>
        <w:lang w:val="nl-NL"/>
      </w:rPr>
      <w:t xml:space="preserve"> van </w:t>
    </w:r>
    <w:r w:rsidRPr="00F47BD5">
      <w:rPr>
        <w:rFonts w:asciiTheme="minorHAnsi" w:hAnsiTheme="minorHAnsi" w:cstheme="minorHAnsi"/>
        <w:sz w:val="18"/>
        <w:szCs w:val="18"/>
      </w:rPr>
      <w:fldChar w:fldCharType="begin"/>
    </w:r>
    <w:r w:rsidRPr="00F47BD5">
      <w:rPr>
        <w:rFonts w:asciiTheme="minorHAnsi" w:hAnsiTheme="minorHAnsi" w:cstheme="minorHAnsi"/>
        <w:sz w:val="18"/>
        <w:szCs w:val="18"/>
      </w:rPr>
      <w:instrText>NUMPAGES  \* Arabic  \* MERGEFORMAT</w:instrText>
    </w:r>
    <w:r w:rsidRPr="00F47BD5">
      <w:rPr>
        <w:rFonts w:asciiTheme="minorHAnsi" w:hAnsiTheme="minorHAnsi" w:cstheme="minorHAnsi"/>
        <w:sz w:val="18"/>
        <w:szCs w:val="18"/>
      </w:rPr>
      <w:fldChar w:fldCharType="separate"/>
    </w:r>
    <w:r w:rsidR="009A5F68" w:rsidRPr="009A5F68">
      <w:rPr>
        <w:rFonts w:asciiTheme="minorHAnsi" w:hAnsiTheme="minorHAnsi" w:cstheme="minorHAnsi"/>
        <w:noProof/>
        <w:sz w:val="18"/>
        <w:szCs w:val="18"/>
        <w:lang w:val="nl-NL"/>
      </w:rPr>
      <w:t>2</w:t>
    </w:r>
    <w:r w:rsidRPr="00F47BD5">
      <w:rPr>
        <w:rFonts w:asciiTheme="minorHAnsi" w:hAnsiTheme="minorHAnsi" w:cstheme="minorHAns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8B797" w14:textId="77777777" w:rsidR="005C7DC8" w:rsidRPr="00C9085E" w:rsidRDefault="00C9085E" w:rsidP="00633ED3">
    <w:pPr>
      <w:pStyle w:val="Voettekst"/>
      <w:jc w:val="right"/>
      <w:rPr>
        <w:rFonts w:ascii="Calibri" w:hAnsi="Calibri" w:cs="Calibri"/>
        <w:sz w:val="18"/>
        <w:szCs w:val="18"/>
      </w:rPr>
    </w:pPr>
    <w:r w:rsidRPr="00C9085E">
      <w:rPr>
        <w:rFonts w:ascii="Calibri" w:hAnsi="Calibri" w:cs="Calibri"/>
        <w:noProof/>
        <w:lang w:val="en-GB" w:eastAsia="en-GB"/>
      </w:rPr>
      <w:drawing>
        <wp:anchor distT="0" distB="0" distL="114300" distR="114300" simplePos="0" relativeHeight="251667968" behindDoc="0" locked="0" layoutInCell="1" allowOverlap="1" wp14:anchorId="1C17AA0C" wp14:editId="52E3546B">
          <wp:simplePos x="0" y="0"/>
          <wp:positionH relativeFrom="margin">
            <wp:align>left</wp:align>
          </wp:positionH>
          <wp:positionV relativeFrom="paragraph">
            <wp:posOffset>-279400</wp:posOffset>
          </wp:positionV>
          <wp:extent cx="1547880" cy="651600"/>
          <wp:effectExtent l="0" t="0" r="0" b="0"/>
          <wp:wrapNone/>
          <wp:docPr id="19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hemalogo_ondernemen_zwar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7880" cy="65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3ED3" w:rsidRPr="00C9085E">
      <w:rPr>
        <w:rFonts w:ascii="Calibri" w:hAnsi="Calibri" w:cs="Calibri"/>
        <w:sz w:val="18"/>
        <w:szCs w:val="18"/>
        <w:lang w:val="nl-NL"/>
      </w:rPr>
      <w:t xml:space="preserve">Pagina </w:t>
    </w:r>
    <w:r w:rsidR="00633ED3" w:rsidRPr="00C9085E">
      <w:rPr>
        <w:rFonts w:ascii="Calibri" w:hAnsi="Calibri" w:cs="Calibri"/>
        <w:sz w:val="18"/>
        <w:szCs w:val="18"/>
      </w:rPr>
      <w:fldChar w:fldCharType="begin"/>
    </w:r>
    <w:r w:rsidR="00633ED3" w:rsidRPr="00C9085E">
      <w:rPr>
        <w:rFonts w:ascii="Calibri" w:hAnsi="Calibri" w:cs="Calibri"/>
        <w:sz w:val="18"/>
        <w:szCs w:val="18"/>
      </w:rPr>
      <w:instrText>PAGE  \* Arabic  \* MERGEFORMAT</w:instrText>
    </w:r>
    <w:r w:rsidR="00633ED3" w:rsidRPr="00C9085E">
      <w:rPr>
        <w:rFonts w:ascii="Calibri" w:hAnsi="Calibri" w:cs="Calibri"/>
        <w:sz w:val="18"/>
        <w:szCs w:val="18"/>
      </w:rPr>
      <w:fldChar w:fldCharType="separate"/>
    </w:r>
    <w:r w:rsidR="009A5F68" w:rsidRPr="009A5F68">
      <w:rPr>
        <w:rFonts w:ascii="Calibri" w:hAnsi="Calibri" w:cs="Calibri"/>
        <w:noProof/>
        <w:sz w:val="18"/>
        <w:szCs w:val="18"/>
        <w:lang w:val="nl-NL"/>
      </w:rPr>
      <w:t>1</w:t>
    </w:r>
    <w:r w:rsidR="00633ED3" w:rsidRPr="00C9085E">
      <w:rPr>
        <w:rFonts w:ascii="Calibri" w:hAnsi="Calibri" w:cs="Calibri"/>
        <w:sz w:val="18"/>
        <w:szCs w:val="18"/>
      </w:rPr>
      <w:fldChar w:fldCharType="end"/>
    </w:r>
    <w:r w:rsidR="00633ED3" w:rsidRPr="00C9085E">
      <w:rPr>
        <w:rFonts w:ascii="Calibri" w:hAnsi="Calibri" w:cs="Calibri"/>
        <w:sz w:val="18"/>
        <w:szCs w:val="18"/>
        <w:lang w:val="nl-NL"/>
      </w:rPr>
      <w:t xml:space="preserve"> van </w:t>
    </w:r>
    <w:r w:rsidR="00633ED3" w:rsidRPr="00C9085E">
      <w:rPr>
        <w:rFonts w:ascii="Calibri" w:hAnsi="Calibri" w:cs="Calibri"/>
        <w:sz w:val="18"/>
        <w:szCs w:val="18"/>
      </w:rPr>
      <w:fldChar w:fldCharType="begin"/>
    </w:r>
    <w:r w:rsidR="00633ED3" w:rsidRPr="00C9085E">
      <w:rPr>
        <w:rFonts w:ascii="Calibri" w:hAnsi="Calibri" w:cs="Calibri"/>
        <w:sz w:val="18"/>
        <w:szCs w:val="18"/>
      </w:rPr>
      <w:instrText>NUMPAGES  \* Arabic  \* MERGEFORMAT</w:instrText>
    </w:r>
    <w:r w:rsidR="00633ED3" w:rsidRPr="00C9085E">
      <w:rPr>
        <w:rFonts w:ascii="Calibri" w:hAnsi="Calibri" w:cs="Calibri"/>
        <w:sz w:val="18"/>
        <w:szCs w:val="18"/>
      </w:rPr>
      <w:fldChar w:fldCharType="separate"/>
    </w:r>
    <w:r w:rsidR="009A5F68" w:rsidRPr="009A5F68">
      <w:rPr>
        <w:rFonts w:ascii="Calibri" w:hAnsi="Calibri" w:cs="Calibri"/>
        <w:noProof/>
        <w:sz w:val="18"/>
        <w:szCs w:val="18"/>
        <w:lang w:val="nl-NL"/>
      </w:rPr>
      <w:t>1</w:t>
    </w:r>
    <w:r w:rsidR="00633ED3" w:rsidRPr="00C9085E">
      <w:rPr>
        <w:rFonts w:ascii="Calibri" w:hAnsi="Calibri"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31494" w14:textId="77777777" w:rsidR="003505D3" w:rsidRDefault="003505D3" w:rsidP="008A5DCB">
      <w:r>
        <w:separator/>
      </w:r>
    </w:p>
  </w:footnote>
  <w:footnote w:type="continuationSeparator" w:id="0">
    <w:p w14:paraId="614C10DF" w14:textId="77777777" w:rsidR="003505D3" w:rsidRDefault="003505D3" w:rsidP="008A5D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2C797" w14:textId="77777777" w:rsidR="00B8033C" w:rsidRDefault="00B8033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E17AB" w14:textId="77777777" w:rsidR="00B8033C" w:rsidRDefault="00B8033C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1EFEF" w14:textId="77777777" w:rsidR="005C7DC8" w:rsidRPr="00F47BD5" w:rsidRDefault="00B8033C" w:rsidP="00B8033C">
    <w:pPr>
      <w:pStyle w:val="Koptekst"/>
      <w:spacing w:before="240" w:line="600" w:lineRule="auto"/>
      <w:rPr>
        <w:rFonts w:asciiTheme="minorHAnsi" w:hAnsiTheme="minorHAnsi" w:cstheme="minorHAnsi"/>
        <w:lang w:eastAsia="nl-BE"/>
      </w:rPr>
    </w:pPr>
    <w:r>
      <w:rPr>
        <w:rFonts w:ascii="Calibri" w:hAnsi="Calibri" w:cs="Calibri"/>
        <w:b/>
        <w:noProof/>
        <w:sz w:val="20"/>
        <w:szCs w:val="20"/>
      </w:rPr>
      <w:drawing>
        <wp:inline distT="0" distB="0" distL="0" distR="0" wp14:anchorId="06B6E532" wp14:editId="1A92D291">
          <wp:extent cx="646386" cy="157655"/>
          <wp:effectExtent l="0" t="0" r="1905" b="0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386" cy="15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9pt;height:11.9pt" o:bullet="t">
        <v:imagedata r:id="rId1" o:title="mso206A"/>
      </v:shape>
    </w:pict>
  </w:numPicBullet>
  <w:abstractNum w:abstractNumId="0" w15:restartNumberingAfterBreak="0">
    <w:nsid w:val="01862364"/>
    <w:multiLevelType w:val="hybridMultilevel"/>
    <w:tmpl w:val="CF0ECD8E"/>
    <w:lvl w:ilvl="0" w:tplc="97A8A3E8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656FB"/>
    <w:multiLevelType w:val="hybridMultilevel"/>
    <w:tmpl w:val="381C01F6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9F3379"/>
    <w:multiLevelType w:val="hybridMultilevel"/>
    <w:tmpl w:val="58426562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35161FE"/>
    <w:multiLevelType w:val="multilevel"/>
    <w:tmpl w:val="7CD0BE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3F90F26"/>
    <w:multiLevelType w:val="multilevel"/>
    <w:tmpl w:val="2D463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10005F"/>
    <w:multiLevelType w:val="multilevel"/>
    <w:tmpl w:val="0484803A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ahoma"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cs="Tahoma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ahoma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ahoma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ahoma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ahoma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ahoma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ahoma" w:hint="default"/>
      </w:rPr>
    </w:lvl>
  </w:abstractNum>
  <w:abstractNum w:abstractNumId="6" w15:restartNumberingAfterBreak="0">
    <w:nsid w:val="0FAA1767"/>
    <w:multiLevelType w:val="hybridMultilevel"/>
    <w:tmpl w:val="BEF2F922"/>
    <w:lvl w:ilvl="0" w:tplc="0813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A56A76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4478E"/>
    <w:multiLevelType w:val="hybridMultilevel"/>
    <w:tmpl w:val="A63025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474B7C"/>
    <w:multiLevelType w:val="multilevel"/>
    <w:tmpl w:val="684C87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i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6DE0552"/>
    <w:multiLevelType w:val="multilevel"/>
    <w:tmpl w:val="29C612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171376F6"/>
    <w:multiLevelType w:val="hybridMultilevel"/>
    <w:tmpl w:val="60507A1E"/>
    <w:lvl w:ilvl="0" w:tplc="08130011">
      <w:start w:val="1"/>
      <w:numFmt w:val="decimal"/>
      <w:lvlText w:val="%1)"/>
      <w:lvlJc w:val="left"/>
      <w:pPr>
        <w:ind w:left="1429" w:hanging="720"/>
      </w:pPr>
      <w:rPr>
        <w:rFonts w:hint="default"/>
      </w:rPr>
    </w:lvl>
    <w:lvl w:ilvl="1" w:tplc="0D40B56A">
      <w:numFmt w:val="bullet"/>
      <w:lvlText w:val="•"/>
      <w:lvlJc w:val="left"/>
      <w:pPr>
        <w:ind w:left="2134" w:hanging="705"/>
      </w:pPr>
      <w:rPr>
        <w:rFonts w:ascii="Verdana" w:eastAsiaTheme="minorHAnsi" w:hAnsi="Verdana" w:cs="Arial" w:hint="default"/>
      </w:rPr>
    </w:lvl>
    <w:lvl w:ilvl="2" w:tplc="0813001B" w:tentative="1">
      <w:start w:val="1"/>
      <w:numFmt w:val="lowerRoman"/>
      <w:lvlText w:val="%3."/>
      <w:lvlJc w:val="right"/>
      <w:pPr>
        <w:ind w:left="2509" w:hanging="180"/>
      </w:pPr>
    </w:lvl>
    <w:lvl w:ilvl="3" w:tplc="0813000F" w:tentative="1">
      <w:start w:val="1"/>
      <w:numFmt w:val="decimal"/>
      <w:lvlText w:val="%4."/>
      <w:lvlJc w:val="left"/>
      <w:pPr>
        <w:ind w:left="3229" w:hanging="360"/>
      </w:pPr>
    </w:lvl>
    <w:lvl w:ilvl="4" w:tplc="08130019" w:tentative="1">
      <w:start w:val="1"/>
      <w:numFmt w:val="lowerLetter"/>
      <w:lvlText w:val="%5."/>
      <w:lvlJc w:val="left"/>
      <w:pPr>
        <w:ind w:left="3949" w:hanging="360"/>
      </w:pPr>
    </w:lvl>
    <w:lvl w:ilvl="5" w:tplc="0813001B" w:tentative="1">
      <w:start w:val="1"/>
      <w:numFmt w:val="lowerRoman"/>
      <w:lvlText w:val="%6."/>
      <w:lvlJc w:val="right"/>
      <w:pPr>
        <w:ind w:left="4669" w:hanging="180"/>
      </w:pPr>
    </w:lvl>
    <w:lvl w:ilvl="6" w:tplc="0813000F" w:tentative="1">
      <w:start w:val="1"/>
      <w:numFmt w:val="decimal"/>
      <w:lvlText w:val="%7."/>
      <w:lvlJc w:val="left"/>
      <w:pPr>
        <w:ind w:left="5389" w:hanging="360"/>
      </w:pPr>
    </w:lvl>
    <w:lvl w:ilvl="7" w:tplc="08130019" w:tentative="1">
      <w:start w:val="1"/>
      <w:numFmt w:val="lowerLetter"/>
      <w:lvlText w:val="%8."/>
      <w:lvlJc w:val="left"/>
      <w:pPr>
        <w:ind w:left="6109" w:hanging="360"/>
      </w:pPr>
    </w:lvl>
    <w:lvl w:ilvl="8" w:tplc="08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9EC343B"/>
    <w:multiLevelType w:val="hybridMultilevel"/>
    <w:tmpl w:val="63DEBB6A"/>
    <w:lvl w:ilvl="0" w:tplc="D1926718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60A05"/>
    <w:multiLevelType w:val="hybridMultilevel"/>
    <w:tmpl w:val="E8C674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8D04A8"/>
    <w:multiLevelType w:val="hybridMultilevel"/>
    <w:tmpl w:val="DE448BB2"/>
    <w:lvl w:ilvl="0" w:tplc="CCC07BC0">
      <w:numFmt w:val="bullet"/>
      <w:lvlText w:val="-"/>
      <w:lvlJc w:val="left"/>
      <w:pPr>
        <w:ind w:left="720" w:hanging="360"/>
      </w:pPr>
      <w:rPr>
        <w:rFonts w:ascii="Verdana" w:eastAsiaTheme="minorHAnsi" w:hAnsi="Verdana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4E1503"/>
    <w:multiLevelType w:val="hybridMultilevel"/>
    <w:tmpl w:val="EB12DAC2"/>
    <w:lvl w:ilvl="0" w:tplc="07A6BDFC">
      <w:start w:val="3"/>
      <w:numFmt w:val="bullet"/>
      <w:lvlText w:val="-"/>
      <w:lvlJc w:val="left"/>
      <w:pPr>
        <w:ind w:left="720" w:hanging="360"/>
      </w:pPr>
      <w:rPr>
        <w:rFonts w:ascii="Flanders Art Sans" w:eastAsiaTheme="minorHAnsi" w:hAnsi="Flanders Art San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31E0A"/>
    <w:multiLevelType w:val="multilevel"/>
    <w:tmpl w:val="139ED962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92" w:hanging="2520"/>
      </w:pPr>
      <w:rPr>
        <w:rFonts w:hint="default"/>
      </w:rPr>
    </w:lvl>
  </w:abstractNum>
  <w:abstractNum w:abstractNumId="16" w15:restartNumberingAfterBreak="0">
    <w:nsid w:val="3B723F43"/>
    <w:multiLevelType w:val="hybridMultilevel"/>
    <w:tmpl w:val="70B4474C"/>
    <w:lvl w:ilvl="0" w:tplc="CCC07BC0">
      <w:numFmt w:val="bullet"/>
      <w:lvlText w:val="-"/>
      <w:lvlJc w:val="left"/>
      <w:pPr>
        <w:ind w:left="360" w:hanging="360"/>
      </w:pPr>
      <w:rPr>
        <w:rFonts w:ascii="Verdana" w:eastAsiaTheme="minorHAnsi" w:hAnsi="Verdana" w:cs="Tahoma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0E6947"/>
    <w:multiLevelType w:val="hybridMultilevel"/>
    <w:tmpl w:val="983A98B2"/>
    <w:lvl w:ilvl="0" w:tplc="97A8A3E8">
      <w:start w:val="3"/>
      <w:numFmt w:val="bullet"/>
      <w:lvlText w:val="-"/>
      <w:lvlPicBulletId w:val="0"/>
      <w:lvlJc w:val="left"/>
      <w:pPr>
        <w:ind w:left="36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8DF6336"/>
    <w:multiLevelType w:val="multilevel"/>
    <w:tmpl w:val="A2A075C0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4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2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2160"/>
      </w:pPr>
      <w:rPr>
        <w:rFonts w:hint="default"/>
      </w:rPr>
    </w:lvl>
  </w:abstractNum>
  <w:abstractNum w:abstractNumId="19" w15:restartNumberingAfterBreak="0">
    <w:nsid w:val="49E945B7"/>
    <w:multiLevelType w:val="hybridMultilevel"/>
    <w:tmpl w:val="FC1E9082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0576FCA"/>
    <w:multiLevelType w:val="hybridMultilevel"/>
    <w:tmpl w:val="C5888F9C"/>
    <w:lvl w:ilvl="0" w:tplc="0813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3B143F"/>
    <w:multiLevelType w:val="multilevel"/>
    <w:tmpl w:val="E2101DE0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2" w15:restartNumberingAfterBreak="0">
    <w:nsid w:val="53A06AD7"/>
    <w:multiLevelType w:val="multilevel"/>
    <w:tmpl w:val="2068A2D2"/>
    <w:lvl w:ilvl="0">
      <w:start w:val="3"/>
      <w:numFmt w:val="decimal"/>
      <w:lvlText w:val="%1"/>
      <w:lvlJc w:val="left"/>
      <w:pPr>
        <w:ind w:left="600" w:hanging="600"/>
      </w:pPr>
      <w:rPr>
        <w:rFonts w:cs="Tahoma" w:hint="default"/>
      </w:rPr>
    </w:lvl>
    <w:lvl w:ilvl="1">
      <w:start w:val="1"/>
      <w:numFmt w:val="decimal"/>
      <w:lvlText w:val="%1.%2"/>
      <w:lvlJc w:val="left"/>
      <w:pPr>
        <w:ind w:left="900" w:hanging="720"/>
      </w:pPr>
      <w:rPr>
        <w:rFonts w:cs="Tahoma"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cs="Tahoma"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cs="Tahoma" w:hint="default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cs="Tahoma" w:hint="default"/>
      </w:rPr>
    </w:lvl>
    <w:lvl w:ilvl="5">
      <w:start w:val="1"/>
      <w:numFmt w:val="decimal"/>
      <w:lvlText w:val="%1.%2.%3.%4.%5.%6"/>
      <w:lvlJc w:val="left"/>
      <w:pPr>
        <w:ind w:left="2700" w:hanging="1800"/>
      </w:pPr>
      <w:rPr>
        <w:rFonts w:cs="Tahoma"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cs="Tahoma" w:hint="default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cs="Tahoma" w:hint="default"/>
      </w:rPr>
    </w:lvl>
    <w:lvl w:ilvl="8">
      <w:start w:val="1"/>
      <w:numFmt w:val="decimal"/>
      <w:lvlText w:val="%1.%2.%3.%4.%5.%6.%7.%8.%9"/>
      <w:lvlJc w:val="left"/>
      <w:pPr>
        <w:ind w:left="3960" w:hanging="2520"/>
      </w:pPr>
      <w:rPr>
        <w:rFonts w:cs="Tahoma" w:hint="default"/>
      </w:rPr>
    </w:lvl>
  </w:abstractNum>
  <w:abstractNum w:abstractNumId="23" w15:restartNumberingAfterBreak="0">
    <w:nsid w:val="55D64217"/>
    <w:multiLevelType w:val="multilevel"/>
    <w:tmpl w:val="162E4B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8142D82"/>
    <w:multiLevelType w:val="hybridMultilevel"/>
    <w:tmpl w:val="0CAC65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A37E4A"/>
    <w:multiLevelType w:val="hybridMultilevel"/>
    <w:tmpl w:val="DA904CD2"/>
    <w:lvl w:ilvl="0" w:tplc="97A8A3E8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F24641"/>
    <w:multiLevelType w:val="hybridMultilevel"/>
    <w:tmpl w:val="246A6DCA"/>
    <w:lvl w:ilvl="0" w:tplc="041CE82A">
      <w:start w:val="1"/>
      <w:numFmt w:val="decimal"/>
      <w:pStyle w:val="Kop3"/>
      <w:suff w:val="space"/>
      <w:lvlText w:val="1.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DD498B"/>
    <w:multiLevelType w:val="hybridMultilevel"/>
    <w:tmpl w:val="F3E09E86"/>
    <w:lvl w:ilvl="0" w:tplc="B06CA678">
      <w:numFmt w:val="bullet"/>
      <w:lvlText w:val="-"/>
      <w:lvlJc w:val="left"/>
      <w:pPr>
        <w:ind w:left="720" w:hanging="360"/>
      </w:pPr>
      <w:rPr>
        <w:rFonts w:ascii="Flanders Art Sans" w:eastAsiaTheme="minorHAnsi" w:hAnsi="Flanders Art San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E8308D"/>
    <w:multiLevelType w:val="multilevel"/>
    <w:tmpl w:val="A2A075C0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4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2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2160"/>
      </w:pPr>
      <w:rPr>
        <w:rFonts w:hint="default"/>
      </w:rPr>
    </w:lvl>
  </w:abstractNum>
  <w:abstractNum w:abstractNumId="29" w15:restartNumberingAfterBreak="0">
    <w:nsid w:val="67D073D7"/>
    <w:multiLevelType w:val="multilevel"/>
    <w:tmpl w:val="28A0D9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6A470138"/>
    <w:multiLevelType w:val="hybridMultilevel"/>
    <w:tmpl w:val="ED5A1AA0"/>
    <w:lvl w:ilvl="0" w:tplc="70D28B0E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70D28B0E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Arial" w:eastAsia="Times New Roman" w:hAnsi="Arial" w:cs="Arial" w:hint="default"/>
        <w:i w:val="0"/>
      </w:rPr>
    </w:lvl>
    <w:lvl w:ilvl="2" w:tplc="0413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3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3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1" w15:restartNumberingAfterBreak="0">
    <w:nsid w:val="6BFB40FD"/>
    <w:multiLevelType w:val="hybridMultilevel"/>
    <w:tmpl w:val="CD3C1902"/>
    <w:lvl w:ilvl="0" w:tplc="287A5290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6E78D2"/>
    <w:multiLevelType w:val="hybridMultilevel"/>
    <w:tmpl w:val="C5F01052"/>
    <w:lvl w:ilvl="0" w:tplc="DB38B1F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7B089E"/>
    <w:multiLevelType w:val="hybridMultilevel"/>
    <w:tmpl w:val="F15CDCE2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926DDA"/>
    <w:multiLevelType w:val="hybridMultilevel"/>
    <w:tmpl w:val="2D5ECCD2"/>
    <w:lvl w:ilvl="0" w:tplc="97A8A3E8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E203B9"/>
    <w:multiLevelType w:val="hybridMultilevel"/>
    <w:tmpl w:val="CF382396"/>
    <w:lvl w:ilvl="0" w:tplc="65CCA3EA">
      <w:start w:val="2"/>
      <w:numFmt w:val="bullet"/>
      <w:lvlText w:val="-"/>
      <w:lvlJc w:val="left"/>
      <w:pPr>
        <w:ind w:left="720" w:hanging="360"/>
      </w:pPr>
      <w:rPr>
        <w:rFonts w:ascii="Flanders Art Sans" w:eastAsiaTheme="minorHAnsi" w:hAnsi="Flanders Art San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8276059">
    <w:abstractNumId w:val="5"/>
  </w:num>
  <w:num w:numId="2" w16cid:durableId="746998105">
    <w:abstractNumId w:val="26"/>
  </w:num>
  <w:num w:numId="3" w16cid:durableId="957369258">
    <w:abstractNumId w:val="23"/>
  </w:num>
  <w:num w:numId="4" w16cid:durableId="208422055">
    <w:abstractNumId w:val="8"/>
  </w:num>
  <w:num w:numId="5" w16cid:durableId="2044163641">
    <w:abstractNumId w:val="33"/>
  </w:num>
  <w:num w:numId="6" w16cid:durableId="2048599213">
    <w:abstractNumId w:val="12"/>
  </w:num>
  <w:num w:numId="7" w16cid:durableId="230891959">
    <w:abstractNumId w:val="28"/>
  </w:num>
  <w:num w:numId="8" w16cid:durableId="1733457723">
    <w:abstractNumId w:val="18"/>
  </w:num>
  <w:num w:numId="9" w16cid:durableId="483665586">
    <w:abstractNumId w:val="4"/>
  </w:num>
  <w:num w:numId="10" w16cid:durableId="869759991">
    <w:abstractNumId w:val="22"/>
  </w:num>
  <w:num w:numId="11" w16cid:durableId="769818581">
    <w:abstractNumId w:val="21"/>
  </w:num>
  <w:num w:numId="12" w16cid:durableId="74518462">
    <w:abstractNumId w:val="15"/>
  </w:num>
  <w:num w:numId="13" w16cid:durableId="1225948666">
    <w:abstractNumId w:val="3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90124069">
    <w:abstractNumId w:val="6"/>
  </w:num>
  <w:num w:numId="15" w16cid:durableId="1882861241">
    <w:abstractNumId w:val="2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5142624">
    <w:abstractNumId w:val="13"/>
  </w:num>
  <w:num w:numId="17" w16cid:durableId="1855340502">
    <w:abstractNumId w:val="10"/>
  </w:num>
  <w:num w:numId="18" w16cid:durableId="645202478">
    <w:abstractNumId w:val="17"/>
  </w:num>
  <w:num w:numId="19" w16cid:durableId="419958205">
    <w:abstractNumId w:val="16"/>
  </w:num>
  <w:num w:numId="20" w16cid:durableId="1742218069">
    <w:abstractNumId w:val="35"/>
  </w:num>
  <w:num w:numId="21" w16cid:durableId="2094930974">
    <w:abstractNumId w:val="14"/>
  </w:num>
  <w:num w:numId="22" w16cid:durableId="1733504047">
    <w:abstractNumId w:val="32"/>
  </w:num>
  <w:num w:numId="23" w16cid:durableId="301617100">
    <w:abstractNumId w:val="24"/>
  </w:num>
  <w:num w:numId="24" w16cid:durableId="1817985510">
    <w:abstractNumId w:val="2"/>
  </w:num>
  <w:num w:numId="25" w16cid:durableId="1321618655">
    <w:abstractNumId w:val="1"/>
  </w:num>
  <w:num w:numId="26" w16cid:durableId="1645693082">
    <w:abstractNumId w:val="19"/>
  </w:num>
  <w:num w:numId="27" w16cid:durableId="63921598">
    <w:abstractNumId w:val="20"/>
  </w:num>
  <w:num w:numId="28" w16cid:durableId="2065639319">
    <w:abstractNumId w:val="23"/>
    <w:lvlOverride w:ilvl="0">
      <w:startOverride w:val="1"/>
    </w:lvlOverride>
  </w:num>
  <w:num w:numId="29" w16cid:durableId="1068766367">
    <w:abstractNumId w:val="23"/>
    <w:lvlOverride w:ilvl="0">
      <w:startOverride w:val="1"/>
    </w:lvlOverride>
  </w:num>
  <w:num w:numId="30" w16cid:durableId="1434280989">
    <w:abstractNumId w:val="9"/>
  </w:num>
  <w:num w:numId="31" w16cid:durableId="572743888">
    <w:abstractNumId w:val="3"/>
  </w:num>
  <w:num w:numId="32" w16cid:durableId="628703194">
    <w:abstractNumId w:val="26"/>
    <w:lvlOverride w:ilvl="0">
      <w:startOverride w:val="1"/>
    </w:lvlOverride>
  </w:num>
  <w:num w:numId="33" w16cid:durableId="1030572409">
    <w:abstractNumId w:val="25"/>
  </w:num>
  <w:num w:numId="34" w16cid:durableId="211579185">
    <w:abstractNumId w:val="0"/>
  </w:num>
  <w:num w:numId="35" w16cid:durableId="1653753338">
    <w:abstractNumId w:val="34"/>
  </w:num>
  <w:num w:numId="36" w16cid:durableId="1597327107">
    <w:abstractNumId w:val="27"/>
  </w:num>
  <w:num w:numId="37" w16cid:durableId="466360320">
    <w:abstractNumId w:val="31"/>
  </w:num>
  <w:num w:numId="38" w16cid:durableId="1641956614">
    <w:abstractNumId w:val="11"/>
  </w:num>
  <w:num w:numId="39" w16cid:durableId="960495879">
    <w:abstractNumId w:val="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aveSubsetFonts/>
  <w:proofState w:spelling="clean"/>
  <w:attachedTemplate r:id="rId1"/>
  <w:documentProtection w:edit="forms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551"/>
    <w:rsid w:val="00000EE9"/>
    <w:rsid w:val="00001115"/>
    <w:rsid w:val="00003581"/>
    <w:rsid w:val="000040C1"/>
    <w:rsid w:val="000052AE"/>
    <w:rsid w:val="000063A5"/>
    <w:rsid w:val="0001019E"/>
    <w:rsid w:val="000114E8"/>
    <w:rsid w:val="000127B4"/>
    <w:rsid w:val="00013088"/>
    <w:rsid w:val="00013892"/>
    <w:rsid w:val="00013D96"/>
    <w:rsid w:val="00015CFF"/>
    <w:rsid w:val="000168D2"/>
    <w:rsid w:val="00017FE6"/>
    <w:rsid w:val="000201F3"/>
    <w:rsid w:val="0002075A"/>
    <w:rsid w:val="00021417"/>
    <w:rsid w:val="00022763"/>
    <w:rsid w:val="00024230"/>
    <w:rsid w:val="00026A94"/>
    <w:rsid w:val="000275B4"/>
    <w:rsid w:val="000323A7"/>
    <w:rsid w:val="000354AF"/>
    <w:rsid w:val="00036796"/>
    <w:rsid w:val="0003795B"/>
    <w:rsid w:val="00041E4B"/>
    <w:rsid w:val="000440EB"/>
    <w:rsid w:val="0004663B"/>
    <w:rsid w:val="00046EEB"/>
    <w:rsid w:val="00047153"/>
    <w:rsid w:val="000471E1"/>
    <w:rsid w:val="00047830"/>
    <w:rsid w:val="000516C8"/>
    <w:rsid w:val="000550C4"/>
    <w:rsid w:val="00055773"/>
    <w:rsid w:val="00056E0C"/>
    <w:rsid w:val="000612EB"/>
    <w:rsid w:val="00061BD5"/>
    <w:rsid w:val="00061D60"/>
    <w:rsid w:val="00062055"/>
    <w:rsid w:val="000658CA"/>
    <w:rsid w:val="0007015A"/>
    <w:rsid w:val="00072DAD"/>
    <w:rsid w:val="000819D8"/>
    <w:rsid w:val="00082054"/>
    <w:rsid w:val="00082340"/>
    <w:rsid w:val="00082B6A"/>
    <w:rsid w:val="00086F64"/>
    <w:rsid w:val="00087934"/>
    <w:rsid w:val="0008795C"/>
    <w:rsid w:val="00090115"/>
    <w:rsid w:val="000931B1"/>
    <w:rsid w:val="000945AE"/>
    <w:rsid w:val="00094603"/>
    <w:rsid w:val="00094C43"/>
    <w:rsid w:val="000971BA"/>
    <w:rsid w:val="000A10D7"/>
    <w:rsid w:val="000A17FF"/>
    <w:rsid w:val="000B0BC1"/>
    <w:rsid w:val="000B2CA7"/>
    <w:rsid w:val="000B3D74"/>
    <w:rsid w:val="000B47B5"/>
    <w:rsid w:val="000B6551"/>
    <w:rsid w:val="000B7AD6"/>
    <w:rsid w:val="000C0FCB"/>
    <w:rsid w:val="000C3289"/>
    <w:rsid w:val="000C4F6D"/>
    <w:rsid w:val="000C5525"/>
    <w:rsid w:val="000C72F6"/>
    <w:rsid w:val="000D14C4"/>
    <w:rsid w:val="000D22E5"/>
    <w:rsid w:val="000D3F8B"/>
    <w:rsid w:val="000D707C"/>
    <w:rsid w:val="000E02DE"/>
    <w:rsid w:val="000E3FEC"/>
    <w:rsid w:val="000E4233"/>
    <w:rsid w:val="000E6BCC"/>
    <w:rsid w:val="000F1452"/>
    <w:rsid w:val="000F306D"/>
    <w:rsid w:val="000F5FC6"/>
    <w:rsid w:val="001038D8"/>
    <w:rsid w:val="00103994"/>
    <w:rsid w:val="00105B1F"/>
    <w:rsid w:val="001078C6"/>
    <w:rsid w:val="00112476"/>
    <w:rsid w:val="001151BF"/>
    <w:rsid w:val="001157B8"/>
    <w:rsid w:val="00115E2C"/>
    <w:rsid w:val="00115F2E"/>
    <w:rsid w:val="0011717F"/>
    <w:rsid w:val="00117C6D"/>
    <w:rsid w:val="00117DBB"/>
    <w:rsid w:val="001209F6"/>
    <w:rsid w:val="001232A7"/>
    <w:rsid w:val="001233E1"/>
    <w:rsid w:val="00123E05"/>
    <w:rsid w:val="001270F6"/>
    <w:rsid w:val="00131869"/>
    <w:rsid w:val="00133EEB"/>
    <w:rsid w:val="0013539D"/>
    <w:rsid w:val="0013635C"/>
    <w:rsid w:val="001373B0"/>
    <w:rsid w:val="0014023E"/>
    <w:rsid w:val="00140A8A"/>
    <w:rsid w:val="00141535"/>
    <w:rsid w:val="0014214E"/>
    <w:rsid w:val="00143079"/>
    <w:rsid w:val="00143E8B"/>
    <w:rsid w:val="00146A45"/>
    <w:rsid w:val="00153956"/>
    <w:rsid w:val="00154B32"/>
    <w:rsid w:val="00157362"/>
    <w:rsid w:val="001618A7"/>
    <w:rsid w:val="0016230A"/>
    <w:rsid w:val="001629DE"/>
    <w:rsid w:val="001655A5"/>
    <w:rsid w:val="00166007"/>
    <w:rsid w:val="001670AD"/>
    <w:rsid w:val="00172883"/>
    <w:rsid w:val="00175C08"/>
    <w:rsid w:val="001764B5"/>
    <w:rsid w:val="0017698D"/>
    <w:rsid w:val="00177395"/>
    <w:rsid w:val="00180D46"/>
    <w:rsid w:val="001829B3"/>
    <w:rsid w:val="001842F9"/>
    <w:rsid w:val="0018486E"/>
    <w:rsid w:val="00193E2E"/>
    <w:rsid w:val="00195E82"/>
    <w:rsid w:val="00196BC4"/>
    <w:rsid w:val="001A085C"/>
    <w:rsid w:val="001A1CB6"/>
    <w:rsid w:val="001A328C"/>
    <w:rsid w:val="001A3848"/>
    <w:rsid w:val="001A4E39"/>
    <w:rsid w:val="001A5510"/>
    <w:rsid w:val="001A7583"/>
    <w:rsid w:val="001B16BD"/>
    <w:rsid w:val="001B1C72"/>
    <w:rsid w:val="001B4730"/>
    <w:rsid w:val="001B4BDE"/>
    <w:rsid w:val="001B7030"/>
    <w:rsid w:val="001C2F89"/>
    <w:rsid w:val="001C3234"/>
    <w:rsid w:val="001C7335"/>
    <w:rsid w:val="001D468E"/>
    <w:rsid w:val="001D46F9"/>
    <w:rsid w:val="001D4858"/>
    <w:rsid w:val="001D68AA"/>
    <w:rsid w:val="001D7A46"/>
    <w:rsid w:val="001E1F48"/>
    <w:rsid w:val="001E301B"/>
    <w:rsid w:val="001E3D51"/>
    <w:rsid w:val="001E4C16"/>
    <w:rsid w:val="001E71A2"/>
    <w:rsid w:val="001F075D"/>
    <w:rsid w:val="001F1DCC"/>
    <w:rsid w:val="001F210D"/>
    <w:rsid w:val="001F2C74"/>
    <w:rsid w:val="001F3216"/>
    <w:rsid w:val="001F40A1"/>
    <w:rsid w:val="001F4116"/>
    <w:rsid w:val="001F4FFE"/>
    <w:rsid w:val="00200136"/>
    <w:rsid w:val="00200BDC"/>
    <w:rsid w:val="0020124B"/>
    <w:rsid w:val="002023D9"/>
    <w:rsid w:val="0020263B"/>
    <w:rsid w:val="0020328A"/>
    <w:rsid w:val="00204230"/>
    <w:rsid w:val="002044C4"/>
    <w:rsid w:val="00211722"/>
    <w:rsid w:val="00212A10"/>
    <w:rsid w:val="00213B5A"/>
    <w:rsid w:val="00215123"/>
    <w:rsid w:val="00220931"/>
    <w:rsid w:val="00223905"/>
    <w:rsid w:val="00223EE8"/>
    <w:rsid w:val="00224123"/>
    <w:rsid w:val="002242FE"/>
    <w:rsid w:val="00224939"/>
    <w:rsid w:val="00225E89"/>
    <w:rsid w:val="00225FE3"/>
    <w:rsid w:val="0022653C"/>
    <w:rsid w:val="0022665E"/>
    <w:rsid w:val="00233D91"/>
    <w:rsid w:val="00234017"/>
    <w:rsid w:val="00236A50"/>
    <w:rsid w:val="00240C60"/>
    <w:rsid w:val="00241CA0"/>
    <w:rsid w:val="002427EC"/>
    <w:rsid w:val="0024451D"/>
    <w:rsid w:val="00244B5D"/>
    <w:rsid w:val="00247AC7"/>
    <w:rsid w:val="00252EDC"/>
    <w:rsid w:val="00254391"/>
    <w:rsid w:val="00256D9D"/>
    <w:rsid w:val="0025765B"/>
    <w:rsid w:val="00257B8E"/>
    <w:rsid w:val="00261953"/>
    <w:rsid w:val="002627B6"/>
    <w:rsid w:val="00263919"/>
    <w:rsid w:val="0026486D"/>
    <w:rsid w:val="002649F1"/>
    <w:rsid w:val="00264A46"/>
    <w:rsid w:val="00266D9C"/>
    <w:rsid w:val="00271806"/>
    <w:rsid w:val="0027199C"/>
    <w:rsid w:val="0027244A"/>
    <w:rsid w:val="0027345A"/>
    <w:rsid w:val="0027535E"/>
    <w:rsid w:val="00276D8C"/>
    <w:rsid w:val="002815C6"/>
    <w:rsid w:val="00285783"/>
    <w:rsid w:val="002866D4"/>
    <w:rsid w:val="00286A29"/>
    <w:rsid w:val="0029001F"/>
    <w:rsid w:val="00290ED5"/>
    <w:rsid w:val="00291806"/>
    <w:rsid w:val="0029216A"/>
    <w:rsid w:val="00295CC4"/>
    <w:rsid w:val="002962EA"/>
    <w:rsid w:val="00296551"/>
    <w:rsid w:val="0029761B"/>
    <w:rsid w:val="002A1B93"/>
    <w:rsid w:val="002A440E"/>
    <w:rsid w:val="002A5146"/>
    <w:rsid w:val="002A5788"/>
    <w:rsid w:val="002A794C"/>
    <w:rsid w:val="002A7BC7"/>
    <w:rsid w:val="002B0B10"/>
    <w:rsid w:val="002B18E5"/>
    <w:rsid w:val="002B5A0D"/>
    <w:rsid w:val="002B5ACA"/>
    <w:rsid w:val="002B76E9"/>
    <w:rsid w:val="002C5128"/>
    <w:rsid w:val="002C71CE"/>
    <w:rsid w:val="002D0E34"/>
    <w:rsid w:val="002D3C4A"/>
    <w:rsid w:val="002D652C"/>
    <w:rsid w:val="002E00D4"/>
    <w:rsid w:val="002E1814"/>
    <w:rsid w:val="002E3405"/>
    <w:rsid w:val="002E5972"/>
    <w:rsid w:val="002F02AC"/>
    <w:rsid w:val="002F26B2"/>
    <w:rsid w:val="002F4553"/>
    <w:rsid w:val="002F5A53"/>
    <w:rsid w:val="002F6033"/>
    <w:rsid w:val="002F6768"/>
    <w:rsid w:val="00302968"/>
    <w:rsid w:val="00302DB2"/>
    <w:rsid w:val="0030643D"/>
    <w:rsid w:val="00306A40"/>
    <w:rsid w:val="00306B08"/>
    <w:rsid w:val="00306FEF"/>
    <w:rsid w:val="003102EB"/>
    <w:rsid w:val="00310D75"/>
    <w:rsid w:val="00310E67"/>
    <w:rsid w:val="00311D6F"/>
    <w:rsid w:val="00312DC5"/>
    <w:rsid w:val="003130FC"/>
    <w:rsid w:val="003152EC"/>
    <w:rsid w:val="00315711"/>
    <w:rsid w:val="00315B78"/>
    <w:rsid w:val="0031648B"/>
    <w:rsid w:val="0032096D"/>
    <w:rsid w:val="00320C09"/>
    <w:rsid w:val="00327CD0"/>
    <w:rsid w:val="0033197B"/>
    <w:rsid w:val="00336BC4"/>
    <w:rsid w:val="003379FD"/>
    <w:rsid w:val="00340E71"/>
    <w:rsid w:val="00341EE8"/>
    <w:rsid w:val="00343F29"/>
    <w:rsid w:val="00344341"/>
    <w:rsid w:val="00344F61"/>
    <w:rsid w:val="00346121"/>
    <w:rsid w:val="003465DD"/>
    <w:rsid w:val="0034674E"/>
    <w:rsid w:val="00350403"/>
    <w:rsid w:val="00350589"/>
    <w:rsid w:val="003505D3"/>
    <w:rsid w:val="003521EC"/>
    <w:rsid w:val="00352E51"/>
    <w:rsid w:val="00363DB1"/>
    <w:rsid w:val="00365041"/>
    <w:rsid w:val="00365C3E"/>
    <w:rsid w:val="00367A84"/>
    <w:rsid w:val="00370784"/>
    <w:rsid w:val="00371C27"/>
    <w:rsid w:val="00374763"/>
    <w:rsid w:val="00376B22"/>
    <w:rsid w:val="003802CF"/>
    <w:rsid w:val="00380B85"/>
    <w:rsid w:val="00381DA0"/>
    <w:rsid w:val="0038329B"/>
    <w:rsid w:val="003858A3"/>
    <w:rsid w:val="003859F2"/>
    <w:rsid w:val="00386025"/>
    <w:rsid w:val="003912E8"/>
    <w:rsid w:val="00393329"/>
    <w:rsid w:val="003959DA"/>
    <w:rsid w:val="0039701B"/>
    <w:rsid w:val="00397D5C"/>
    <w:rsid w:val="003A0D4E"/>
    <w:rsid w:val="003A1792"/>
    <w:rsid w:val="003A491D"/>
    <w:rsid w:val="003A58AF"/>
    <w:rsid w:val="003A62CA"/>
    <w:rsid w:val="003A7087"/>
    <w:rsid w:val="003A757B"/>
    <w:rsid w:val="003B057D"/>
    <w:rsid w:val="003B0B32"/>
    <w:rsid w:val="003B0D52"/>
    <w:rsid w:val="003B26EA"/>
    <w:rsid w:val="003B3011"/>
    <w:rsid w:val="003B421F"/>
    <w:rsid w:val="003B448A"/>
    <w:rsid w:val="003C26C4"/>
    <w:rsid w:val="003C49BA"/>
    <w:rsid w:val="003C6388"/>
    <w:rsid w:val="003C7506"/>
    <w:rsid w:val="003D00CD"/>
    <w:rsid w:val="003D0119"/>
    <w:rsid w:val="003D16C0"/>
    <w:rsid w:val="003D260C"/>
    <w:rsid w:val="003D2796"/>
    <w:rsid w:val="003D334D"/>
    <w:rsid w:val="003D6A34"/>
    <w:rsid w:val="003D724B"/>
    <w:rsid w:val="003D7428"/>
    <w:rsid w:val="003E093A"/>
    <w:rsid w:val="003E1A4C"/>
    <w:rsid w:val="003E4734"/>
    <w:rsid w:val="003E73D9"/>
    <w:rsid w:val="003F6AB9"/>
    <w:rsid w:val="0040351D"/>
    <w:rsid w:val="004066A0"/>
    <w:rsid w:val="004076CD"/>
    <w:rsid w:val="00411EBF"/>
    <w:rsid w:val="00412079"/>
    <w:rsid w:val="004124E1"/>
    <w:rsid w:val="00414FDC"/>
    <w:rsid w:val="00417522"/>
    <w:rsid w:val="00420E23"/>
    <w:rsid w:val="0042104D"/>
    <w:rsid w:val="00422395"/>
    <w:rsid w:val="004245BE"/>
    <w:rsid w:val="00426918"/>
    <w:rsid w:val="004278D8"/>
    <w:rsid w:val="004329F5"/>
    <w:rsid w:val="00433BFB"/>
    <w:rsid w:val="0043483F"/>
    <w:rsid w:val="00434C95"/>
    <w:rsid w:val="00435C85"/>
    <w:rsid w:val="00437C69"/>
    <w:rsid w:val="004468AB"/>
    <w:rsid w:val="004474E8"/>
    <w:rsid w:val="00450363"/>
    <w:rsid w:val="00456C30"/>
    <w:rsid w:val="00457876"/>
    <w:rsid w:val="004606CA"/>
    <w:rsid w:val="00461F58"/>
    <w:rsid w:val="004642E9"/>
    <w:rsid w:val="0047348C"/>
    <w:rsid w:val="00477F17"/>
    <w:rsid w:val="00481F9E"/>
    <w:rsid w:val="00482148"/>
    <w:rsid w:val="00484001"/>
    <w:rsid w:val="00484660"/>
    <w:rsid w:val="00485DC8"/>
    <w:rsid w:val="0048688E"/>
    <w:rsid w:val="00490761"/>
    <w:rsid w:val="0049173F"/>
    <w:rsid w:val="00493343"/>
    <w:rsid w:val="00493991"/>
    <w:rsid w:val="0049743A"/>
    <w:rsid w:val="004A393C"/>
    <w:rsid w:val="004A4F9A"/>
    <w:rsid w:val="004A6250"/>
    <w:rsid w:val="004A649E"/>
    <w:rsid w:val="004A752C"/>
    <w:rsid w:val="004A7CC1"/>
    <w:rsid w:val="004B46AA"/>
    <w:rsid w:val="004B615B"/>
    <w:rsid w:val="004C0D59"/>
    <w:rsid w:val="004C0DB1"/>
    <w:rsid w:val="004C19BF"/>
    <w:rsid w:val="004C2183"/>
    <w:rsid w:val="004C21D9"/>
    <w:rsid w:val="004C5745"/>
    <w:rsid w:val="004C7E54"/>
    <w:rsid w:val="004D15EB"/>
    <w:rsid w:val="004D2844"/>
    <w:rsid w:val="004D39BF"/>
    <w:rsid w:val="004D4697"/>
    <w:rsid w:val="004D775A"/>
    <w:rsid w:val="004D7BDE"/>
    <w:rsid w:val="004E28C9"/>
    <w:rsid w:val="004E2967"/>
    <w:rsid w:val="004E3BD4"/>
    <w:rsid w:val="004E4921"/>
    <w:rsid w:val="004F463B"/>
    <w:rsid w:val="004F5428"/>
    <w:rsid w:val="004F5B64"/>
    <w:rsid w:val="00501914"/>
    <w:rsid w:val="00502413"/>
    <w:rsid w:val="00503566"/>
    <w:rsid w:val="00504A04"/>
    <w:rsid w:val="005117A8"/>
    <w:rsid w:val="00522725"/>
    <w:rsid w:val="0052476C"/>
    <w:rsid w:val="005252CA"/>
    <w:rsid w:val="00527152"/>
    <w:rsid w:val="00530EC7"/>
    <w:rsid w:val="0053142B"/>
    <w:rsid w:val="00531C3B"/>
    <w:rsid w:val="0053590B"/>
    <w:rsid w:val="00540F3D"/>
    <w:rsid w:val="00541C55"/>
    <w:rsid w:val="005431BE"/>
    <w:rsid w:val="00543AC6"/>
    <w:rsid w:val="00545464"/>
    <w:rsid w:val="005469D2"/>
    <w:rsid w:val="00546DB1"/>
    <w:rsid w:val="00557C62"/>
    <w:rsid w:val="00557D27"/>
    <w:rsid w:val="00557EA2"/>
    <w:rsid w:val="00565483"/>
    <w:rsid w:val="005665FA"/>
    <w:rsid w:val="00567105"/>
    <w:rsid w:val="00571FD2"/>
    <w:rsid w:val="00572C26"/>
    <w:rsid w:val="0057689A"/>
    <w:rsid w:val="0058183F"/>
    <w:rsid w:val="00581971"/>
    <w:rsid w:val="00583253"/>
    <w:rsid w:val="005841D2"/>
    <w:rsid w:val="00585917"/>
    <w:rsid w:val="00585CA8"/>
    <w:rsid w:val="00585F27"/>
    <w:rsid w:val="00585F95"/>
    <w:rsid w:val="0058652F"/>
    <w:rsid w:val="00586568"/>
    <w:rsid w:val="00587BD2"/>
    <w:rsid w:val="00590980"/>
    <w:rsid w:val="0059114F"/>
    <w:rsid w:val="0059118B"/>
    <w:rsid w:val="00591974"/>
    <w:rsid w:val="005924EC"/>
    <w:rsid w:val="0059319A"/>
    <w:rsid w:val="00593D16"/>
    <w:rsid w:val="00594173"/>
    <w:rsid w:val="005943FE"/>
    <w:rsid w:val="00594514"/>
    <w:rsid w:val="00596CA8"/>
    <w:rsid w:val="00597407"/>
    <w:rsid w:val="005978BC"/>
    <w:rsid w:val="00597F5D"/>
    <w:rsid w:val="005A0903"/>
    <w:rsid w:val="005A2D33"/>
    <w:rsid w:val="005A2FCC"/>
    <w:rsid w:val="005A5C2C"/>
    <w:rsid w:val="005A5CAD"/>
    <w:rsid w:val="005A7D67"/>
    <w:rsid w:val="005B16D1"/>
    <w:rsid w:val="005B4E14"/>
    <w:rsid w:val="005B5528"/>
    <w:rsid w:val="005C0558"/>
    <w:rsid w:val="005C13D0"/>
    <w:rsid w:val="005C2F48"/>
    <w:rsid w:val="005C404C"/>
    <w:rsid w:val="005C5F25"/>
    <w:rsid w:val="005C7DC8"/>
    <w:rsid w:val="005D16A7"/>
    <w:rsid w:val="005D2705"/>
    <w:rsid w:val="005D2A32"/>
    <w:rsid w:val="005D2E28"/>
    <w:rsid w:val="005D4C41"/>
    <w:rsid w:val="005D4E54"/>
    <w:rsid w:val="005D5273"/>
    <w:rsid w:val="005E04EE"/>
    <w:rsid w:val="005E2122"/>
    <w:rsid w:val="005E5547"/>
    <w:rsid w:val="005F2DAF"/>
    <w:rsid w:val="005F33ED"/>
    <w:rsid w:val="005F468C"/>
    <w:rsid w:val="00603D0E"/>
    <w:rsid w:val="006058BB"/>
    <w:rsid w:val="00605C11"/>
    <w:rsid w:val="00606E14"/>
    <w:rsid w:val="00610D96"/>
    <w:rsid w:val="0061306D"/>
    <w:rsid w:val="00616A13"/>
    <w:rsid w:val="00623193"/>
    <w:rsid w:val="0062357C"/>
    <w:rsid w:val="00623C13"/>
    <w:rsid w:val="00627642"/>
    <w:rsid w:val="00627E5F"/>
    <w:rsid w:val="00632C3D"/>
    <w:rsid w:val="00633BFA"/>
    <w:rsid w:val="00633ED3"/>
    <w:rsid w:val="00634D36"/>
    <w:rsid w:val="00634E0E"/>
    <w:rsid w:val="00635DCF"/>
    <w:rsid w:val="0063791A"/>
    <w:rsid w:val="00641FE6"/>
    <w:rsid w:val="006432D6"/>
    <w:rsid w:val="00645AC6"/>
    <w:rsid w:val="006477DF"/>
    <w:rsid w:val="00650232"/>
    <w:rsid w:val="00650D54"/>
    <w:rsid w:val="00654812"/>
    <w:rsid w:val="00656BD4"/>
    <w:rsid w:val="00660DBD"/>
    <w:rsid w:val="00661B2A"/>
    <w:rsid w:val="00663FEE"/>
    <w:rsid w:val="006646DA"/>
    <w:rsid w:val="00664742"/>
    <w:rsid w:val="00664E0B"/>
    <w:rsid w:val="00665762"/>
    <w:rsid w:val="00667D69"/>
    <w:rsid w:val="006709A3"/>
    <w:rsid w:val="006709C1"/>
    <w:rsid w:val="00671C6E"/>
    <w:rsid w:val="00675648"/>
    <w:rsid w:val="006760EE"/>
    <w:rsid w:val="006760F8"/>
    <w:rsid w:val="006818C4"/>
    <w:rsid w:val="00682671"/>
    <w:rsid w:val="00682ED2"/>
    <w:rsid w:val="006872DD"/>
    <w:rsid w:val="00690E66"/>
    <w:rsid w:val="0069327D"/>
    <w:rsid w:val="00693B25"/>
    <w:rsid w:val="00693E8C"/>
    <w:rsid w:val="0069465C"/>
    <w:rsid w:val="00696771"/>
    <w:rsid w:val="006A6D15"/>
    <w:rsid w:val="006A712E"/>
    <w:rsid w:val="006A76E9"/>
    <w:rsid w:val="006B045F"/>
    <w:rsid w:val="006B0C68"/>
    <w:rsid w:val="006B128C"/>
    <w:rsid w:val="006B1E9A"/>
    <w:rsid w:val="006B6221"/>
    <w:rsid w:val="006B6AE4"/>
    <w:rsid w:val="006B763C"/>
    <w:rsid w:val="006B7728"/>
    <w:rsid w:val="006C0E3B"/>
    <w:rsid w:val="006D0828"/>
    <w:rsid w:val="006D100D"/>
    <w:rsid w:val="006D1EDC"/>
    <w:rsid w:val="006D3472"/>
    <w:rsid w:val="006D46C6"/>
    <w:rsid w:val="006D4ACA"/>
    <w:rsid w:val="006D60B3"/>
    <w:rsid w:val="006D7463"/>
    <w:rsid w:val="006E094E"/>
    <w:rsid w:val="006E3B17"/>
    <w:rsid w:val="006E3E20"/>
    <w:rsid w:val="006E5827"/>
    <w:rsid w:val="006F08BB"/>
    <w:rsid w:val="006F0A1D"/>
    <w:rsid w:val="006F28F6"/>
    <w:rsid w:val="006F3440"/>
    <w:rsid w:val="006F361E"/>
    <w:rsid w:val="006F4E68"/>
    <w:rsid w:val="006F61EE"/>
    <w:rsid w:val="006F748B"/>
    <w:rsid w:val="007008F0"/>
    <w:rsid w:val="00701B3F"/>
    <w:rsid w:val="00702E0A"/>
    <w:rsid w:val="007044B0"/>
    <w:rsid w:val="007050E6"/>
    <w:rsid w:val="007057B8"/>
    <w:rsid w:val="007060C4"/>
    <w:rsid w:val="00706FEA"/>
    <w:rsid w:val="0070702C"/>
    <w:rsid w:val="00712DB8"/>
    <w:rsid w:val="007133AC"/>
    <w:rsid w:val="00714B0A"/>
    <w:rsid w:val="00720A72"/>
    <w:rsid w:val="00722E57"/>
    <w:rsid w:val="00723970"/>
    <w:rsid w:val="00724299"/>
    <w:rsid w:val="00725A0E"/>
    <w:rsid w:val="00726407"/>
    <w:rsid w:val="00726AF9"/>
    <w:rsid w:val="00727BCF"/>
    <w:rsid w:val="00730BEE"/>
    <w:rsid w:val="007316CB"/>
    <w:rsid w:val="00734B72"/>
    <w:rsid w:val="00734ED8"/>
    <w:rsid w:val="00735913"/>
    <w:rsid w:val="00737453"/>
    <w:rsid w:val="00740649"/>
    <w:rsid w:val="00742F61"/>
    <w:rsid w:val="00743681"/>
    <w:rsid w:val="00744130"/>
    <w:rsid w:val="0074521D"/>
    <w:rsid w:val="007467DA"/>
    <w:rsid w:val="007518B1"/>
    <w:rsid w:val="00755886"/>
    <w:rsid w:val="007565E2"/>
    <w:rsid w:val="007566F8"/>
    <w:rsid w:val="0075692F"/>
    <w:rsid w:val="00760CCE"/>
    <w:rsid w:val="0076366A"/>
    <w:rsid w:val="0076378E"/>
    <w:rsid w:val="00763B87"/>
    <w:rsid w:val="00771F3C"/>
    <w:rsid w:val="00773C82"/>
    <w:rsid w:val="00774173"/>
    <w:rsid w:val="00776BD1"/>
    <w:rsid w:val="00777627"/>
    <w:rsid w:val="00777D76"/>
    <w:rsid w:val="007805EF"/>
    <w:rsid w:val="00781E59"/>
    <w:rsid w:val="00782351"/>
    <w:rsid w:val="007825FE"/>
    <w:rsid w:val="00787353"/>
    <w:rsid w:val="0078788C"/>
    <w:rsid w:val="00790B35"/>
    <w:rsid w:val="00796D96"/>
    <w:rsid w:val="007979A8"/>
    <w:rsid w:val="007A55B1"/>
    <w:rsid w:val="007A70A1"/>
    <w:rsid w:val="007B7C7B"/>
    <w:rsid w:val="007C007A"/>
    <w:rsid w:val="007C11A7"/>
    <w:rsid w:val="007C254D"/>
    <w:rsid w:val="007C2C4C"/>
    <w:rsid w:val="007C31F4"/>
    <w:rsid w:val="007C3871"/>
    <w:rsid w:val="007C4526"/>
    <w:rsid w:val="007C4D26"/>
    <w:rsid w:val="007C7733"/>
    <w:rsid w:val="007D08F2"/>
    <w:rsid w:val="007D1820"/>
    <w:rsid w:val="007D4893"/>
    <w:rsid w:val="007D51D3"/>
    <w:rsid w:val="007D7150"/>
    <w:rsid w:val="007E00BB"/>
    <w:rsid w:val="007E103F"/>
    <w:rsid w:val="007E1443"/>
    <w:rsid w:val="007E1810"/>
    <w:rsid w:val="007E4A9F"/>
    <w:rsid w:val="007E4ABA"/>
    <w:rsid w:val="007E5034"/>
    <w:rsid w:val="007E5DC6"/>
    <w:rsid w:val="007E5E95"/>
    <w:rsid w:val="007F1F24"/>
    <w:rsid w:val="007F2D0C"/>
    <w:rsid w:val="007F31CD"/>
    <w:rsid w:val="007F6664"/>
    <w:rsid w:val="007F6FC2"/>
    <w:rsid w:val="008039C6"/>
    <w:rsid w:val="00807450"/>
    <w:rsid w:val="0081135B"/>
    <w:rsid w:val="00811491"/>
    <w:rsid w:val="008142E0"/>
    <w:rsid w:val="008152DD"/>
    <w:rsid w:val="00816841"/>
    <w:rsid w:val="00816996"/>
    <w:rsid w:val="00816D39"/>
    <w:rsid w:val="0082171C"/>
    <w:rsid w:val="008230BC"/>
    <w:rsid w:val="0082420A"/>
    <w:rsid w:val="00824700"/>
    <w:rsid w:val="00824B10"/>
    <w:rsid w:val="0082564D"/>
    <w:rsid w:val="00827FE5"/>
    <w:rsid w:val="00830579"/>
    <w:rsid w:val="008330FA"/>
    <w:rsid w:val="00834191"/>
    <w:rsid w:val="00834CE4"/>
    <w:rsid w:val="00834F36"/>
    <w:rsid w:val="00837F06"/>
    <w:rsid w:val="00840D4E"/>
    <w:rsid w:val="00844819"/>
    <w:rsid w:val="00847244"/>
    <w:rsid w:val="00847ADF"/>
    <w:rsid w:val="00854320"/>
    <w:rsid w:val="00854A2B"/>
    <w:rsid w:val="00856A1D"/>
    <w:rsid w:val="00857AF4"/>
    <w:rsid w:val="008600F9"/>
    <w:rsid w:val="00860EAA"/>
    <w:rsid w:val="008706A0"/>
    <w:rsid w:val="00870D21"/>
    <w:rsid w:val="0087220B"/>
    <w:rsid w:val="0087224D"/>
    <w:rsid w:val="00873007"/>
    <w:rsid w:val="00874A35"/>
    <w:rsid w:val="0087511D"/>
    <w:rsid w:val="008754C4"/>
    <w:rsid w:val="00875F62"/>
    <w:rsid w:val="00877148"/>
    <w:rsid w:val="00877602"/>
    <w:rsid w:val="008813EB"/>
    <w:rsid w:val="00881436"/>
    <w:rsid w:val="008840AE"/>
    <w:rsid w:val="008872F1"/>
    <w:rsid w:val="00887936"/>
    <w:rsid w:val="00887C09"/>
    <w:rsid w:val="0089030D"/>
    <w:rsid w:val="008927F4"/>
    <w:rsid w:val="00892E93"/>
    <w:rsid w:val="008942DD"/>
    <w:rsid w:val="0089571D"/>
    <w:rsid w:val="00896535"/>
    <w:rsid w:val="008977D9"/>
    <w:rsid w:val="008A079D"/>
    <w:rsid w:val="008A0FB5"/>
    <w:rsid w:val="008A12F6"/>
    <w:rsid w:val="008A2EA4"/>
    <w:rsid w:val="008A4A20"/>
    <w:rsid w:val="008A55C3"/>
    <w:rsid w:val="008A5DCB"/>
    <w:rsid w:val="008A6DEF"/>
    <w:rsid w:val="008B271D"/>
    <w:rsid w:val="008B383B"/>
    <w:rsid w:val="008B5353"/>
    <w:rsid w:val="008B5C1A"/>
    <w:rsid w:val="008B6129"/>
    <w:rsid w:val="008C1150"/>
    <w:rsid w:val="008C4040"/>
    <w:rsid w:val="008C4A93"/>
    <w:rsid w:val="008C5B99"/>
    <w:rsid w:val="008D0642"/>
    <w:rsid w:val="008D7EA8"/>
    <w:rsid w:val="008E1598"/>
    <w:rsid w:val="008E4A00"/>
    <w:rsid w:val="008E4C22"/>
    <w:rsid w:val="008E65E7"/>
    <w:rsid w:val="008F2B9A"/>
    <w:rsid w:val="008F3D52"/>
    <w:rsid w:val="008F6E3A"/>
    <w:rsid w:val="008F7E34"/>
    <w:rsid w:val="00900EA2"/>
    <w:rsid w:val="009017AF"/>
    <w:rsid w:val="0090444A"/>
    <w:rsid w:val="0090520D"/>
    <w:rsid w:val="009072C0"/>
    <w:rsid w:val="00907A22"/>
    <w:rsid w:val="0091037F"/>
    <w:rsid w:val="00912B7A"/>
    <w:rsid w:val="009134C6"/>
    <w:rsid w:val="00914029"/>
    <w:rsid w:val="009155DF"/>
    <w:rsid w:val="009157B8"/>
    <w:rsid w:val="00916710"/>
    <w:rsid w:val="00917A47"/>
    <w:rsid w:val="00917BC3"/>
    <w:rsid w:val="00920DF5"/>
    <w:rsid w:val="00921C88"/>
    <w:rsid w:val="0092239D"/>
    <w:rsid w:val="009255BB"/>
    <w:rsid w:val="00926C07"/>
    <w:rsid w:val="009307B2"/>
    <w:rsid w:val="009319A7"/>
    <w:rsid w:val="0093218F"/>
    <w:rsid w:val="0093368E"/>
    <w:rsid w:val="009366B4"/>
    <w:rsid w:val="00937836"/>
    <w:rsid w:val="00937E7A"/>
    <w:rsid w:val="009428E5"/>
    <w:rsid w:val="00947394"/>
    <w:rsid w:val="00951D3A"/>
    <w:rsid w:val="00956F23"/>
    <w:rsid w:val="00960ABE"/>
    <w:rsid w:val="009631D6"/>
    <w:rsid w:val="009674DF"/>
    <w:rsid w:val="00970B27"/>
    <w:rsid w:val="00972FFA"/>
    <w:rsid w:val="00973BDF"/>
    <w:rsid w:val="00973FC0"/>
    <w:rsid w:val="00974869"/>
    <w:rsid w:val="009869F0"/>
    <w:rsid w:val="009905B5"/>
    <w:rsid w:val="00993E59"/>
    <w:rsid w:val="00996F19"/>
    <w:rsid w:val="009A30D8"/>
    <w:rsid w:val="009A3152"/>
    <w:rsid w:val="009A5F68"/>
    <w:rsid w:val="009B0171"/>
    <w:rsid w:val="009B0780"/>
    <w:rsid w:val="009B0F14"/>
    <w:rsid w:val="009B13BB"/>
    <w:rsid w:val="009B3770"/>
    <w:rsid w:val="009B3CF4"/>
    <w:rsid w:val="009B517F"/>
    <w:rsid w:val="009B70AB"/>
    <w:rsid w:val="009C0A99"/>
    <w:rsid w:val="009C1306"/>
    <w:rsid w:val="009C4195"/>
    <w:rsid w:val="009C6CDE"/>
    <w:rsid w:val="009D047B"/>
    <w:rsid w:val="009D21DA"/>
    <w:rsid w:val="009D44E0"/>
    <w:rsid w:val="009D44E4"/>
    <w:rsid w:val="009D44EA"/>
    <w:rsid w:val="009D5035"/>
    <w:rsid w:val="009D585A"/>
    <w:rsid w:val="009D587A"/>
    <w:rsid w:val="009D6644"/>
    <w:rsid w:val="009E0DC4"/>
    <w:rsid w:val="009E7C83"/>
    <w:rsid w:val="009F2204"/>
    <w:rsid w:val="009F2FB0"/>
    <w:rsid w:val="009F5A9F"/>
    <w:rsid w:val="009F6BF2"/>
    <w:rsid w:val="00A00495"/>
    <w:rsid w:val="00A00FEC"/>
    <w:rsid w:val="00A056D0"/>
    <w:rsid w:val="00A1131F"/>
    <w:rsid w:val="00A15DC0"/>
    <w:rsid w:val="00A23CF5"/>
    <w:rsid w:val="00A24490"/>
    <w:rsid w:val="00A24AB8"/>
    <w:rsid w:val="00A24F42"/>
    <w:rsid w:val="00A26886"/>
    <w:rsid w:val="00A271DE"/>
    <w:rsid w:val="00A325D9"/>
    <w:rsid w:val="00A330DC"/>
    <w:rsid w:val="00A33B5C"/>
    <w:rsid w:val="00A3436B"/>
    <w:rsid w:val="00A365C3"/>
    <w:rsid w:val="00A3795F"/>
    <w:rsid w:val="00A406EC"/>
    <w:rsid w:val="00A41C6E"/>
    <w:rsid w:val="00A45413"/>
    <w:rsid w:val="00A476C8"/>
    <w:rsid w:val="00A522D2"/>
    <w:rsid w:val="00A52D48"/>
    <w:rsid w:val="00A53DB1"/>
    <w:rsid w:val="00A55D4E"/>
    <w:rsid w:val="00A63499"/>
    <w:rsid w:val="00A65CE6"/>
    <w:rsid w:val="00A66446"/>
    <w:rsid w:val="00A715C9"/>
    <w:rsid w:val="00A71C15"/>
    <w:rsid w:val="00A73ABC"/>
    <w:rsid w:val="00A73D95"/>
    <w:rsid w:val="00A7724A"/>
    <w:rsid w:val="00A77E36"/>
    <w:rsid w:val="00A81A5B"/>
    <w:rsid w:val="00A82D37"/>
    <w:rsid w:val="00A859A2"/>
    <w:rsid w:val="00A94354"/>
    <w:rsid w:val="00A9540D"/>
    <w:rsid w:val="00AA02C5"/>
    <w:rsid w:val="00AA2658"/>
    <w:rsid w:val="00AA35BE"/>
    <w:rsid w:val="00AA4949"/>
    <w:rsid w:val="00AA717B"/>
    <w:rsid w:val="00AB5189"/>
    <w:rsid w:val="00AC0AA5"/>
    <w:rsid w:val="00AC2378"/>
    <w:rsid w:val="00AC3B27"/>
    <w:rsid w:val="00AC4645"/>
    <w:rsid w:val="00AC512E"/>
    <w:rsid w:val="00AC5856"/>
    <w:rsid w:val="00AD0D7A"/>
    <w:rsid w:val="00AD1CF6"/>
    <w:rsid w:val="00AD35C2"/>
    <w:rsid w:val="00AD383E"/>
    <w:rsid w:val="00AD3948"/>
    <w:rsid w:val="00AD5344"/>
    <w:rsid w:val="00AD650A"/>
    <w:rsid w:val="00AE619E"/>
    <w:rsid w:val="00AF28C4"/>
    <w:rsid w:val="00AF2F4D"/>
    <w:rsid w:val="00AF31F1"/>
    <w:rsid w:val="00AF43A5"/>
    <w:rsid w:val="00B00879"/>
    <w:rsid w:val="00B00C3A"/>
    <w:rsid w:val="00B03953"/>
    <w:rsid w:val="00B061FE"/>
    <w:rsid w:val="00B1328D"/>
    <w:rsid w:val="00B13D3C"/>
    <w:rsid w:val="00B238E5"/>
    <w:rsid w:val="00B23907"/>
    <w:rsid w:val="00B23C19"/>
    <w:rsid w:val="00B25E07"/>
    <w:rsid w:val="00B26664"/>
    <w:rsid w:val="00B27966"/>
    <w:rsid w:val="00B30D7D"/>
    <w:rsid w:val="00B319C9"/>
    <w:rsid w:val="00B34F04"/>
    <w:rsid w:val="00B4013E"/>
    <w:rsid w:val="00B406BF"/>
    <w:rsid w:val="00B41668"/>
    <w:rsid w:val="00B45E18"/>
    <w:rsid w:val="00B53B78"/>
    <w:rsid w:val="00B542DB"/>
    <w:rsid w:val="00B55AFC"/>
    <w:rsid w:val="00B57BE6"/>
    <w:rsid w:val="00B57DFB"/>
    <w:rsid w:val="00B62148"/>
    <w:rsid w:val="00B66A50"/>
    <w:rsid w:val="00B679D3"/>
    <w:rsid w:val="00B72472"/>
    <w:rsid w:val="00B73525"/>
    <w:rsid w:val="00B73EB0"/>
    <w:rsid w:val="00B74FB8"/>
    <w:rsid w:val="00B75495"/>
    <w:rsid w:val="00B76741"/>
    <w:rsid w:val="00B8033C"/>
    <w:rsid w:val="00B855D2"/>
    <w:rsid w:val="00B857AB"/>
    <w:rsid w:val="00B85AAE"/>
    <w:rsid w:val="00B866DE"/>
    <w:rsid w:val="00B86B56"/>
    <w:rsid w:val="00B87703"/>
    <w:rsid w:val="00B9001C"/>
    <w:rsid w:val="00B91579"/>
    <w:rsid w:val="00B96E4B"/>
    <w:rsid w:val="00B97946"/>
    <w:rsid w:val="00B97966"/>
    <w:rsid w:val="00BA00F2"/>
    <w:rsid w:val="00BA1229"/>
    <w:rsid w:val="00BA1AF1"/>
    <w:rsid w:val="00BA2B61"/>
    <w:rsid w:val="00BA69FA"/>
    <w:rsid w:val="00BB0851"/>
    <w:rsid w:val="00BB3B2B"/>
    <w:rsid w:val="00BB5A3B"/>
    <w:rsid w:val="00BB76B4"/>
    <w:rsid w:val="00BC1B9B"/>
    <w:rsid w:val="00BC2D48"/>
    <w:rsid w:val="00BC45E0"/>
    <w:rsid w:val="00BC67DA"/>
    <w:rsid w:val="00BD0505"/>
    <w:rsid w:val="00BD0599"/>
    <w:rsid w:val="00BD2E4E"/>
    <w:rsid w:val="00BD324B"/>
    <w:rsid w:val="00BD7E24"/>
    <w:rsid w:val="00BE0678"/>
    <w:rsid w:val="00BE0A07"/>
    <w:rsid w:val="00BE2C8B"/>
    <w:rsid w:val="00BE32B1"/>
    <w:rsid w:val="00BE3565"/>
    <w:rsid w:val="00BE3967"/>
    <w:rsid w:val="00BE4882"/>
    <w:rsid w:val="00BE729B"/>
    <w:rsid w:val="00BE759D"/>
    <w:rsid w:val="00BF13E7"/>
    <w:rsid w:val="00BF36B1"/>
    <w:rsid w:val="00BF3813"/>
    <w:rsid w:val="00BF4FA1"/>
    <w:rsid w:val="00BF730E"/>
    <w:rsid w:val="00C019A5"/>
    <w:rsid w:val="00C01BAB"/>
    <w:rsid w:val="00C0384F"/>
    <w:rsid w:val="00C06505"/>
    <w:rsid w:val="00C067D5"/>
    <w:rsid w:val="00C072B0"/>
    <w:rsid w:val="00C121B2"/>
    <w:rsid w:val="00C161CD"/>
    <w:rsid w:val="00C21434"/>
    <w:rsid w:val="00C224AA"/>
    <w:rsid w:val="00C2265A"/>
    <w:rsid w:val="00C22705"/>
    <w:rsid w:val="00C23124"/>
    <w:rsid w:val="00C322B7"/>
    <w:rsid w:val="00C327C9"/>
    <w:rsid w:val="00C33155"/>
    <w:rsid w:val="00C338BD"/>
    <w:rsid w:val="00C3598F"/>
    <w:rsid w:val="00C35B83"/>
    <w:rsid w:val="00C37441"/>
    <w:rsid w:val="00C405D0"/>
    <w:rsid w:val="00C44065"/>
    <w:rsid w:val="00C472F2"/>
    <w:rsid w:val="00C47B36"/>
    <w:rsid w:val="00C47FCB"/>
    <w:rsid w:val="00C51EBA"/>
    <w:rsid w:val="00C52F41"/>
    <w:rsid w:val="00C53588"/>
    <w:rsid w:val="00C56EBA"/>
    <w:rsid w:val="00C61432"/>
    <w:rsid w:val="00C61559"/>
    <w:rsid w:val="00C64E58"/>
    <w:rsid w:val="00C65F3B"/>
    <w:rsid w:val="00C71733"/>
    <w:rsid w:val="00C7199B"/>
    <w:rsid w:val="00C73445"/>
    <w:rsid w:val="00C73D82"/>
    <w:rsid w:val="00C7495D"/>
    <w:rsid w:val="00C7562E"/>
    <w:rsid w:val="00C764B7"/>
    <w:rsid w:val="00C771BC"/>
    <w:rsid w:val="00C8138B"/>
    <w:rsid w:val="00C813E9"/>
    <w:rsid w:val="00C8158F"/>
    <w:rsid w:val="00C81A69"/>
    <w:rsid w:val="00C829FB"/>
    <w:rsid w:val="00C84649"/>
    <w:rsid w:val="00C868D9"/>
    <w:rsid w:val="00C86FDF"/>
    <w:rsid w:val="00C87267"/>
    <w:rsid w:val="00C9085E"/>
    <w:rsid w:val="00C91522"/>
    <w:rsid w:val="00C91EF6"/>
    <w:rsid w:val="00C95CDD"/>
    <w:rsid w:val="00C96FB2"/>
    <w:rsid w:val="00C97533"/>
    <w:rsid w:val="00CA3442"/>
    <w:rsid w:val="00CA36CA"/>
    <w:rsid w:val="00CA3B24"/>
    <w:rsid w:val="00CA5839"/>
    <w:rsid w:val="00CA6148"/>
    <w:rsid w:val="00CA6483"/>
    <w:rsid w:val="00CB0AF2"/>
    <w:rsid w:val="00CB50E0"/>
    <w:rsid w:val="00CB745A"/>
    <w:rsid w:val="00CC16CA"/>
    <w:rsid w:val="00CC26DD"/>
    <w:rsid w:val="00CC381D"/>
    <w:rsid w:val="00CC67B7"/>
    <w:rsid w:val="00CC76D7"/>
    <w:rsid w:val="00CC7896"/>
    <w:rsid w:val="00CD07F0"/>
    <w:rsid w:val="00CD25F2"/>
    <w:rsid w:val="00CD4D68"/>
    <w:rsid w:val="00CD60CF"/>
    <w:rsid w:val="00CD792E"/>
    <w:rsid w:val="00CE0B34"/>
    <w:rsid w:val="00CE27AC"/>
    <w:rsid w:val="00CE2BC7"/>
    <w:rsid w:val="00CE2C8C"/>
    <w:rsid w:val="00CE48D1"/>
    <w:rsid w:val="00CE516D"/>
    <w:rsid w:val="00CF115D"/>
    <w:rsid w:val="00D003EF"/>
    <w:rsid w:val="00D03B3D"/>
    <w:rsid w:val="00D126DB"/>
    <w:rsid w:val="00D16A82"/>
    <w:rsid w:val="00D2128C"/>
    <w:rsid w:val="00D224BA"/>
    <w:rsid w:val="00D277BC"/>
    <w:rsid w:val="00D35F2E"/>
    <w:rsid w:val="00D36E0A"/>
    <w:rsid w:val="00D3786D"/>
    <w:rsid w:val="00D40B04"/>
    <w:rsid w:val="00D430D7"/>
    <w:rsid w:val="00D46379"/>
    <w:rsid w:val="00D46BC0"/>
    <w:rsid w:val="00D50EEB"/>
    <w:rsid w:val="00D52811"/>
    <w:rsid w:val="00D53941"/>
    <w:rsid w:val="00D540D6"/>
    <w:rsid w:val="00D54DA6"/>
    <w:rsid w:val="00D56529"/>
    <w:rsid w:val="00D56536"/>
    <w:rsid w:val="00D57299"/>
    <w:rsid w:val="00D57C50"/>
    <w:rsid w:val="00D57E2A"/>
    <w:rsid w:val="00D623E9"/>
    <w:rsid w:val="00D63564"/>
    <w:rsid w:val="00D63FD9"/>
    <w:rsid w:val="00D643BF"/>
    <w:rsid w:val="00D648F1"/>
    <w:rsid w:val="00D65D13"/>
    <w:rsid w:val="00D663C6"/>
    <w:rsid w:val="00D7134A"/>
    <w:rsid w:val="00D72499"/>
    <w:rsid w:val="00D73AD8"/>
    <w:rsid w:val="00D73FCB"/>
    <w:rsid w:val="00D7564F"/>
    <w:rsid w:val="00D773D3"/>
    <w:rsid w:val="00D77521"/>
    <w:rsid w:val="00D81264"/>
    <w:rsid w:val="00D81EEA"/>
    <w:rsid w:val="00D87CC1"/>
    <w:rsid w:val="00D90480"/>
    <w:rsid w:val="00D90BB9"/>
    <w:rsid w:val="00D92FC0"/>
    <w:rsid w:val="00D951EA"/>
    <w:rsid w:val="00D967E8"/>
    <w:rsid w:val="00DA3362"/>
    <w:rsid w:val="00DA485F"/>
    <w:rsid w:val="00DA5A10"/>
    <w:rsid w:val="00DB0489"/>
    <w:rsid w:val="00DB52FB"/>
    <w:rsid w:val="00DB5671"/>
    <w:rsid w:val="00DB633D"/>
    <w:rsid w:val="00DC028D"/>
    <w:rsid w:val="00DC4C85"/>
    <w:rsid w:val="00DC53DB"/>
    <w:rsid w:val="00DD0846"/>
    <w:rsid w:val="00DD1390"/>
    <w:rsid w:val="00DD3120"/>
    <w:rsid w:val="00DD36E3"/>
    <w:rsid w:val="00DD604A"/>
    <w:rsid w:val="00DE1A3F"/>
    <w:rsid w:val="00DE3CE0"/>
    <w:rsid w:val="00DE71E7"/>
    <w:rsid w:val="00DF2078"/>
    <w:rsid w:val="00DF6127"/>
    <w:rsid w:val="00DF6E12"/>
    <w:rsid w:val="00E00B4D"/>
    <w:rsid w:val="00E0189A"/>
    <w:rsid w:val="00E021FD"/>
    <w:rsid w:val="00E03601"/>
    <w:rsid w:val="00E06C70"/>
    <w:rsid w:val="00E06E7F"/>
    <w:rsid w:val="00E10142"/>
    <w:rsid w:val="00E121DF"/>
    <w:rsid w:val="00E141A7"/>
    <w:rsid w:val="00E1482E"/>
    <w:rsid w:val="00E14AFB"/>
    <w:rsid w:val="00E15045"/>
    <w:rsid w:val="00E15243"/>
    <w:rsid w:val="00E1555F"/>
    <w:rsid w:val="00E159FA"/>
    <w:rsid w:val="00E164F9"/>
    <w:rsid w:val="00E16AD2"/>
    <w:rsid w:val="00E21FEE"/>
    <w:rsid w:val="00E23BA2"/>
    <w:rsid w:val="00E24423"/>
    <w:rsid w:val="00E26DF6"/>
    <w:rsid w:val="00E306B8"/>
    <w:rsid w:val="00E322D5"/>
    <w:rsid w:val="00E32D32"/>
    <w:rsid w:val="00E33341"/>
    <w:rsid w:val="00E36B23"/>
    <w:rsid w:val="00E372BC"/>
    <w:rsid w:val="00E40742"/>
    <w:rsid w:val="00E41052"/>
    <w:rsid w:val="00E42FE9"/>
    <w:rsid w:val="00E46177"/>
    <w:rsid w:val="00E46E1E"/>
    <w:rsid w:val="00E523FF"/>
    <w:rsid w:val="00E5409F"/>
    <w:rsid w:val="00E57572"/>
    <w:rsid w:val="00E6179A"/>
    <w:rsid w:val="00E620ED"/>
    <w:rsid w:val="00E62A76"/>
    <w:rsid w:val="00E635FB"/>
    <w:rsid w:val="00E63CF0"/>
    <w:rsid w:val="00E641F0"/>
    <w:rsid w:val="00E6537B"/>
    <w:rsid w:val="00E65C0B"/>
    <w:rsid w:val="00E67218"/>
    <w:rsid w:val="00E67F0C"/>
    <w:rsid w:val="00E732E0"/>
    <w:rsid w:val="00E746F6"/>
    <w:rsid w:val="00E75542"/>
    <w:rsid w:val="00E75696"/>
    <w:rsid w:val="00E76571"/>
    <w:rsid w:val="00E772A1"/>
    <w:rsid w:val="00E77FDC"/>
    <w:rsid w:val="00E80A47"/>
    <w:rsid w:val="00E83934"/>
    <w:rsid w:val="00E85F7C"/>
    <w:rsid w:val="00E8629A"/>
    <w:rsid w:val="00E86D91"/>
    <w:rsid w:val="00E8758B"/>
    <w:rsid w:val="00E91B93"/>
    <w:rsid w:val="00E94C11"/>
    <w:rsid w:val="00E95DD4"/>
    <w:rsid w:val="00E95F82"/>
    <w:rsid w:val="00E9715C"/>
    <w:rsid w:val="00EA00A1"/>
    <w:rsid w:val="00EA15B1"/>
    <w:rsid w:val="00EA1CE5"/>
    <w:rsid w:val="00EA2927"/>
    <w:rsid w:val="00EA4AE1"/>
    <w:rsid w:val="00EA5201"/>
    <w:rsid w:val="00EB1C8C"/>
    <w:rsid w:val="00EB55A4"/>
    <w:rsid w:val="00EC0E99"/>
    <w:rsid w:val="00EC43FC"/>
    <w:rsid w:val="00EC4B6C"/>
    <w:rsid w:val="00EC7469"/>
    <w:rsid w:val="00ED16E4"/>
    <w:rsid w:val="00ED39B2"/>
    <w:rsid w:val="00ED6C6F"/>
    <w:rsid w:val="00ED7B46"/>
    <w:rsid w:val="00EE1D4D"/>
    <w:rsid w:val="00EE3269"/>
    <w:rsid w:val="00EE3902"/>
    <w:rsid w:val="00EE4602"/>
    <w:rsid w:val="00EF3917"/>
    <w:rsid w:val="00EF3C3A"/>
    <w:rsid w:val="00EF4D09"/>
    <w:rsid w:val="00EF5D49"/>
    <w:rsid w:val="00EF5F40"/>
    <w:rsid w:val="00EF6FFD"/>
    <w:rsid w:val="00EF71F2"/>
    <w:rsid w:val="00EF73EB"/>
    <w:rsid w:val="00F00DD1"/>
    <w:rsid w:val="00F016BB"/>
    <w:rsid w:val="00F01D95"/>
    <w:rsid w:val="00F03B30"/>
    <w:rsid w:val="00F10410"/>
    <w:rsid w:val="00F108A7"/>
    <w:rsid w:val="00F128BE"/>
    <w:rsid w:val="00F13B83"/>
    <w:rsid w:val="00F13F89"/>
    <w:rsid w:val="00F15BDE"/>
    <w:rsid w:val="00F1731C"/>
    <w:rsid w:val="00F20061"/>
    <w:rsid w:val="00F23928"/>
    <w:rsid w:val="00F23FC0"/>
    <w:rsid w:val="00F260F3"/>
    <w:rsid w:val="00F26196"/>
    <w:rsid w:val="00F26B62"/>
    <w:rsid w:val="00F30A7D"/>
    <w:rsid w:val="00F3313F"/>
    <w:rsid w:val="00F33FDF"/>
    <w:rsid w:val="00F35177"/>
    <w:rsid w:val="00F35232"/>
    <w:rsid w:val="00F37678"/>
    <w:rsid w:val="00F37DC6"/>
    <w:rsid w:val="00F41265"/>
    <w:rsid w:val="00F45C5B"/>
    <w:rsid w:val="00F4797A"/>
    <w:rsid w:val="00F47BD5"/>
    <w:rsid w:val="00F51CE1"/>
    <w:rsid w:val="00F537A1"/>
    <w:rsid w:val="00F5420C"/>
    <w:rsid w:val="00F54459"/>
    <w:rsid w:val="00F55BB5"/>
    <w:rsid w:val="00F55D92"/>
    <w:rsid w:val="00F60D66"/>
    <w:rsid w:val="00F62779"/>
    <w:rsid w:val="00F64093"/>
    <w:rsid w:val="00F67F6D"/>
    <w:rsid w:val="00F71627"/>
    <w:rsid w:val="00F71CAB"/>
    <w:rsid w:val="00F723CA"/>
    <w:rsid w:val="00F7403A"/>
    <w:rsid w:val="00F75E3C"/>
    <w:rsid w:val="00F814F3"/>
    <w:rsid w:val="00F81E61"/>
    <w:rsid w:val="00F82F67"/>
    <w:rsid w:val="00F85E84"/>
    <w:rsid w:val="00F86022"/>
    <w:rsid w:val="00F86E94"/>
    <w:rsid w:val="00F87651"/>
    <w:rsid w:val="00F87A56"/>
    <w:rsid w:val="00F87D87"/>
    <w:rsid w:val="00F90B77"/>
    <w:rsid w:val="00F91729"/>
    <w:rsid w:val="00F91A4B"/>
    <w:rsid w:val="00F957F0"/>
    <w:rsid w:val="00F96C43"/>
    <w:rsid w:val="00FA012F"/>
    <w:rsid w:val="00FA153C"/>
    <w:rsid w:val="00FA17A2"/>
    <w:rsid w:val="00FA2E75"/>
    <w:rsid w:val="00FA7936"/>
    <w:rsid w:val="00FB072D"/>
    <w:rsid w:val="00FB0D59"/>
    <w:rsid w:val="00FB34DF"/>
    <w:rsid w:val="00FB407D"/>
    <w:rsid w:val="00FB7EFD"/>
    <w:rsid w:val="00FC2CFD"/>
    <w:rsid w:val="00FC3401"/>
    <w:rsid w:val="00FC38CC"/>
    <w:rsid w:val="00FC4AC0"/>
    <w:rsid w:val="00FC596C"/>
    <w:rsid w:val="00FD158B"/>
    <w:rsid w:val="00FD3006"/>
    <w:rsid w:val="00FD4A13"/>
    <w:rsid w:val="00FD68B7"/>
    <w:rsid w:val="00FD699C"/>
    <w:rsid w:val="00FE3481"/>
    <w:rsid w:val="00FE4466"/>
    <w:rsid w:val="00FF005B"/>
    <w:rsid w:val="00FF1F00"/>
    <w:rsid w:val="00FF2D7E"/>
    <w:rsid w:val="00FF2FF7"/>
    <w:rsid w:val="00FF316B"/>
    <w:rsid w:val="00FF48ED"/>
    <w:rsid w:val="00FF6579"/>
    <w:rsid w:val="00FF69A2"/>
    <w:rsid w:val="1382AC8C"/>
    <w:rsid w:val="4B7B2AB8"/>
    <w:rsid w:val="5BBA4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AF6B87"/>
  <w15:docId w15:val="{5F196514-C251-413A-8B17-19BE4D6D4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ind w:left="357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94C11"/>
    <w:rPr>
      <w:rFonts w:ascii="Flanders Art Sans" w:hAnsi="Flanders Art Sans"/>
    </w:rPr>
  </w:style>
  <w:style w:type="paragraph" w:styleId="Kop1">
    <w:name w:val="heading 1"/>
    <w:basedOn w:val="Standaard"/>
    <w:next w:val="Standaard"/>
    <w:link w:val="Kop1Char"/>
    <w:uiPriority w:val="9"/>
    <w:qFormat/>
    <w:rsid w:val="00C87267"/>
    <w:pPr>
      <w:tabs>
        <w:tab w:val="right" w:pos="8647"/>
      </w:tabs>
      <w:ind w:left="0" w:firstLine="0"/>
      <w:outlineLvl w:val="0"/>
    </w:pPr>
    <w:rPr>
      <w:rFonts w:asciiTheme="minorHAnsi" w:hAnsiTheme="minorHAnsi" w:cstheme="minorHAnsi"/>
      <w:b/>
      <w:color w:val="009B48"/>
      <w:sz w:val="24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90115"/>
    <w:pPr>
      <w:tabs>
        <w:tab w:val="right" w:pos="8647"/>
      </w:tabs>
      <w:ind w:left="0" w:firstLine="0"/>
      <w:outlineLvl w:val="1"/>
    </w:pPr>
    <w:rPr>
      <w:rFonts w:asciiTheme="minorHAnsi" w:hAnsiTheme="minorHAnsi" w:cstheme="minorHAnsi"/>
      <w:b/>
      <w:sz w:val="20"/>
      <w:szCs w:val="20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EE4602"/>
    <w:pPr>
      <w:keepNext/>
      <w:keepLines/>
      <w:numPr>
        <w:numId w:val="2"/>
      </w:numPr>
      <w:spacing w:before="200"/>
      <w:outlineLvl w:val="2"/>
    </w:pPr>
    <w:rPr>
      <w:rFonts w:ascii="Verdana" w:eastAsiaTheme="majorEastAsia" w:hAnsi="Verdana" w:cstheme="majorBidi"/>
      <w:bCs/>
      <w:sz w:val="20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BD0505"/>
    <w:pPr>
      <w:keepNext/>
      <w:keepLines/>
      <w:spacing w:before="40"/>
      <w:outlineLvl w:val="3"/>
    </w:pPr>
    <w:rPr>
      <w:rFonts w:ascii="Verdana" w:eastAsiaTheme="majorEastAsia" w:hAnsi="Verdana" w:cstheme="majorBidi"/>
      <w:i/>
      <w:iCs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A5DC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A5DCB"/>
  </w:style>
  <w:style w:type="paragraph" w:styleId="Voettekst">
    <w:name w:val="footer"/>
    <w:basedOn w:val="Standaard"/>
    <w:link w:val="VoettekstChar"/>
    <w:uiPriority w:val="99"/>
    <w:unhideWhenUsed/>
    <w:rsid w:val="008A5DC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A5DCB"/>
  </w:style>
  <w:style w:type="paragraph" w:styleId="Ballontekst">
    <w:name w:val="Balloon Text"/>
    <w:basedOn w:val="Standaard"/>
    <w:link w:val="BallontekstChar"/>
    <w:uiPriority w:val="99"/>
    <w:semiHidden/>
    <w:unhideWhenUsed/>
    <w:rsid w:val="008A5DC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A5DCB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rsid w:val="00E94C11"/>
    <w:rPr>
      <w:rFonts w:ascii="Arial" w:hAnsi="Arial"/>
      <w:i/>
      <w:sz w:val="24"/>
      <w:szCs w:val="24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C87267"/>
    <w:rPr>
      <w:rFonts w:cstheme="minorHAnsi"/>
      <w:b/>
      <w:color w:val="009B48"/>
      <w:sz w:val="24"/>
    </w:rPr>
  </w:style>
  <w:style w:type="character" w:customStyle="1" w:styleId="Kop2Char">
    <w:name w:val="Kop 2 Char"/>
    <w:basedOn w:val="Standaardalinea-lettertype"/>
    <w:link w:val="Kop2"/>
    <w:uiPriority w:val="9"/>
    <w:rsid w:val="00090115"/>
    <w:rPr>
      <w:rFonts w:cstheme="minorHAnsi"/>
      <w:b/>
      <w:sz w:val="20"/>
      <w:szCs w:val="20"/>
    </w:rPr>
  </w:style>
  <w:style w:type="character" w:customStyle="1" w:styleId="Kop3Char">
    <w:name w:val="Kop 3 Char"/>
    <w:basedOn w:val="Standaardalinea-lettertype"/>
    <w:link w:val="Kop3"/>
    <w:uiPriority w:val="9"/>
    <w:rsid w:val="00EE4602"/>
    <w:rPr>
      <w:rFonts w:ascii="Verdana" w:eastAsiaTheme="majorEastAsia" w:hAnsi="Verdana" w:cstheme="majorBidi"/>
      <w:bCs/>
      <w:sz w:val="20"/>
    </w:rPr>
  </w:style>
  <w:style w:type="paragraph" w:styleId="Titel">
    <w:name w:val="Title"/>
    <w:basedOn w:val="Standaard"/>
    <w:next w:val="Standaard"/>
    <w:link w:val="TitelChar"/>
    <w:uiPriority w:val="10"/>
    <w:qFormat/>
    <w:rsid w:val="00C01BAB"/>
    <w:pPr>
      <w:spacing w:after="30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C01BAB"/>
    <w:rPr>
      <w:rFonts w:ascii="Flanders Art Sans" w:eastAsiaTheme="majorEastAsia" w:hAnsi="Flanders Art Sans" w:cstheme="majorBidi"/>
      <w:b/>
      <w:spacing w:val="5"/>
      <w:kern w:val="28"/>
      <w:sz w:val="28"/>
      <w:szCs w:val="52"/>
    </w:rPr>
  </w:style>
  <w:style w:type="paragraph" w:styleId="Lijstalinea">
    <w:name w:val="List Paragraph"/>
    <w:aliases w:val="Bulleted Lijst"/>
    <w:basedOn w:val="Standaard"/>
    <w:link w:val="LijstalineaChar"/>
    <w:uiPriority w:val="34"/>
    <w:qFormat/>
    <w:rsid w:val="004C5745"/>
    <w:pPr>
      <w:contextualSpacing/>
    </w:pPr>
    <w:rPr>
      <w:rFonts w:ascii="Verdana" w:hAnsi="Verdana"/>
      <w:sz w:val="20"/>
    </w:rPr>
  </w:style>
  <w:style w:type="paragraph" w:styleId="Geenafstand">
    <w:name w:val="No Spacing"/>
    <w:uiPriority w:val="1"/>
    <w:qFormat/>
    <w:rsid w:val="007C4D26"/>
    <w:pPr>
      <w:ind w:left="0" w:firstLine="0"/>
      <w:jc w:val="left"/>
    </w:pPr>
  </w:style>
  <w:style w:type="character" w:customStyle="1" w:styleId="LijstalineaChar">
    <w:name w:val="Lijstalinea Char"/>
    <w:aliases w:val="Bulleted Lijst Char"/>
    <w:basedOn w:val="Standaardalinea-lettertype"/>
    <w:link w:val="Lijstalinea"/>
    <w:uiPriority w:val="34"/>
    <w:locked/>
    <w:rsid w:val="004C5745"/>
    <w:rPr>
      <w:rFonts w:ascii="Verdana" w:hAnsi="Verdana"/>
      <w:sz w:val="20"/>
    </w:rPr>
  </w:style>
  <w:style w:type="character" w:customStyle="1" w:styleId="hps">
    <w:name w:val="hps"/>
    <w:basedOn w:val="Standaardalinea-lettertype"/>
    <w:rsid w:val="00C829FB"/>
  </w:style>
  <w:style w:type="character" w:customStyle="1" w:styleId="shorttext">
    <w:name w:val="short_text"/>
    <w:basedOn w:val="Standaardalinea-lettertype"/>
    <w:rsid w:val="00C829FB"/>
  </w:style>
  <w:style w:type="character" w:customStyle="1" w:styleId="Standaardalinea-lettertype1">
    <w:name w:val="Standaardalinea-lettertype1"/>
    <w:rsid w:val="00C829FB"/>
  </w:style>
  <w:style w:type="character" w:styleId="Verwijzingopmerking">
    <w:name w:val="annotation reference"/>
    <w:basedOn w:val="Standaardalinea-lettertype"/>
    <w:uiPriority w:val="99"/>
    <w:semiHidden/>
    <w:unhideWhenUsed/>
    <w:rsid w:val="0058652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8652F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8652F"/>
    <w:rPr>
      <w:rFonts w:ascii="Flanders Art Sans" w:hAnsi="Flanders Art Sans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8652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8652F"/>
    <w:rPr>
      <w:rFonts w:ascii="Flanders Art Sans" w:hAnsi="Flanders Art Sans"/>
      <w:b/>
      <w:bCs/>
      <w:sz w:val="20"/>
      <w:szCs w:val="20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B96E4B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96E4B"/>
    <w:rPr>
      <w:rFonts w:ascii="Flanders Art Sans" w:hAnsi="Flanders Art Sans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B96E4B"/>
    <w:rPr>
      <w:vertAlign w:val="superscript"/>
    </w:rPr>
  </w:style>
  <w:style w:type="table" w:styleId="Tabelraster">
    <w:name w:val="Table Grid"/>
    <w:basedOn w:val="Standaardtabel"/>
    <w:uiPriority w:val="39"/>
    <w:rsid w:val="008942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Voka">
    <w:name w:val="Normal Voka"/>
    <w:rsid w:val="006A6D15"/>
    <w:pPr>
      <w:widowControl w:val="0"/>
      <w:tabs>
        <w:tab w:val="left" w:pos="510"/>
        <w:tab w:val="left" w:pos="1021"/>
        <w:tab w:val="left" w:pos="1531"/>
        <w:tab w:val="left" w:pos="2041"/>
        <w:tab w:val="left" w:pos="2552"/>
        <w:tab w:val="left" w:pos="3062"/>
        <w:tab w:val="left" w:pos="3572"/>
        <w:tab w:val="left" w:pos="4082"/>
        <w:tab w:val="left" w:pos="4593"/>
        <w:tab w:val="left" w:pos="5103"/>
        <w:tab w:val="left" w:pos="5613"/>
        <w:tab w:val="left" w:pos="6124"/>
        <w:tab w:val="left" w:pos="6634"/>
        <w:tab w:val="left" w:pos="7144"/>
        <w:tab w:val="right" w:pos="7938"/>
      </w:tabs>
      <w:suppressAutoHyphens/>
      <w:spacing w:line="230" w:lineRule="exact"/>
      <w:ind w:left="0" w:firstLine="0"/>
    </w:pPr>
    <w:rPr>
      <w:rFonts w:ascii="Arial" w:eastAsia="Times" w:hAnsi="Arial" w:cs="Times"/>
      <w:sz w:val="18"/>
      <w:szCs w:val="20"/>
      <w:lang w:val="nl-NL" w:eastAsia="ar-SA"/>
    </w:rPr>
  </w:style>
  <w:style w:type="paragraph" w:styleId="Revisie">
    <w:name w:val="Revision"/>
    <w:hidden/>
    <w:uiPriority w:val="99"/>
    <w:semiHidden/>
    <w:rsid w:val="00650232"/>
    <w:pPr>
      <w:ind w:left="0" w:firstLine="0"/>
      <w:jc w:val="left"/>
    </w:pPr>
    <w:rPr>
      <w:rFonts w:ascii="Flanders Art Sans" w:hAnsi="Flanders Art Sans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E746F6"/>
    <w:pPr>
      <w:spacing w:before="240" w:line="259" w:lineRule="auto"/>
      <w:jc w:val="left"/>
      <w:outlineLvl w:val="9"/>
    </w:pPr>
    <w:rPr>
      <w:rFonts w:asciiTheme="majorHAnsi" w:hAnsiTheme="majorHAnsi"/>
      <w:b w:val="0"/>
      <w:bCs/>
      <w:color w:val="365F91" w:themeColor="accent1" w:themeShade="BF"/>
      <w:sz w:val="32"/>
      <w:szCs w:val="32"/>
      <w:lang w:eastAsia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9C6CDE"/>
    <w:pPr>
      <w:tabs>
        <w:tab w:val="right" w:leader="dot" w:pos="8268"/>
      </w:tabs>
      <w:spacing w:after="100"/>
      <w:ind w:left="0"/>
    </w:pPr>
    <w:rPr>
      <w:b/>
      <w:noProof/>
    </w:rPr>
  </w:style>
  <w:style w:type="paragraph" w:styleId="Inhopg2">
    <w:name w:val="toc 2"/>
    <w:basedOn w:val="Standaard"/>
    <w:next w:val="Standaard"/>
    <w:autoRedefine/>
    <w:uiPriority w:val="39"/>
    <w:unhideWhenUsed/>
    <w:rsid w:val="00E746F6"/>
    <w:pPr>
      <w:spacing w:after="100"/>
      <w:ind w:left="220"/>
    </w:pPr>
  </w:style>
  <w:style w:type="character" w:customStyle="1" w:styleId="Kop4Char">
    <w:name w:val="Kop 4 Char"/>
    <w:basedOn w:val="Standaardalinea-lettertype"/>
    <w:link w:val="Kop4"/>
    <w:uiPriority w:val="9"/>
    <w:rsid w:val="00BD0505"/>
    <w:rPr>
      <w:rFonts w:ascii="Verdana" w:eastAsiaTheme="majorEastAsia" w:hAnsi="Verdana" w:cstheme="majorBidi"/>
      <w:i/>
      <w:iCs/>
      <w:sz w:val="20"/>
    </w:rPr>
  </w:style>
  <w:style w:type="paragraph" w:styleId="Inhopg3">
    <w:name w:val="toc 3"/>
    <w:basedOn w:val="Standaard"/>
    <w:next w:val="Standaard"/>
    <w:autoRedefine/>
    <w:uiPriority w:val="39"/>
    <w:unhideWhenUsed/>
    <w:rsid w:val="00C35B83"/>
    <w:pPr>
      <w:spacing w:after="100"/>
      <w:ind w:left="440"/>
    </w:pPr>
  </w:style>
  <w:style w:type="paragraph" w:styleId="Inhopg4">
    <w:name w:val="toc 4"/>
    <w:basedOn w:val="Standaard"/>
    <w:next w:val="Standaard"/>
    <w:autoRedefine/>
    <w:uiPriority w:val="39"/>
    <w:unhideWhenUsed/>
    <w:rsid w:val="00CD25F2"/>
    <w:pPr>
      <w:spacing w:after="100"/>
      <w:ind w:left="660"/>
    </w:pPr>
  </w:style>
  <w:style w:type="paragraph" w:styleId="Inhopg5">
    <w:name w:val="toc 5"/>
    <w:basedOn w:val="Standaard"/>
    <w:next w:val="Standaard"/>
    <w:autoRedefine/>
    <w:uiPriority w:val="39"/>
    <w:unhideWhenUsed/>
    <w:rsid w:val="002A1B93"/>
    <w:pPr>
      <w:spacing w:after="100" w:line="259" w:lineRule="auto"/>
      <w:ind w:left="880" w:firstLine="0"/>
      <w:jc w:val="left"/>
    </w:pPr>
    <w:rPr>
      <w:rFonts w:asciiTheme="minorHAnsi" w:eastAsiaTheme="minorEastAsia" w:hAnsiTheme="minorHAnsi"/>
      <w:lang w:eastAsia="nl-BE"/>
    </w:rPr>
  </w:style>
  <w:style w:type="paragraph" w:styleId="Inhopg6">
    <w:name w:val="toc 6"/>
    <w:basedOn w:val="Standaard"/>
    <w:next w:val="Standaard"/>
    <w:autoRedefine/>
    <w:uiPriority w:val="39"/>
    <w:unhideWhenUsed/>
    <w:rsid w:val="002A1B93"/>
    <w:pPr>
      <w:spacing w:after="100" w:line="259" w:lineRule="auto"/>
      <w:ind w:left="1100" w:firstLine="0"/>
      <w:jc w:val="left"/>
    </w:pPr>
    <w:rPr>
      <w:rFonts w:asciiTheme="minorHAnsi" w:eastAsiaTheme="minorEastAsia" w:hAnsiTheme="minorHAnsi"/>
      <w:lang w:eastAsia="nl-BE"/>
    </w:rPr>
  </w:style>
  <w:style w:type="paragraph" w:styleId="Inhopg7">
    <w:name w:val="toc 7"/>
    <w:basedOn w:val="Standaard"/>
    <w:next w:val="Standaard"/>
    <w:autoRedefine/>
    <w:uiPriority w:val="39"/>
    <w:unhideWhenUsed/>
    <w:rsid w:val="002A1B93"/>
    <w:pPr>
      <w:spacing w:after="100" w:line="259" w:lineRule="auto"/>
      <w:ind w:left="1320" w:firstLine="0"/>
      <w:jc w:val="left"/>
    </w:pPr>
    <w:rPr>
      <w:rFonts w:asciiTheme="minorHAnsi" w:eastAsiaTheme="minorEastAsia" w:hAnsiTheme="minorHAnsi"/>
      <w:lang w:eastAsia="nl-BE"/>
    </w:rPr>
  </w:style>
  <w:style w:type="paragraph" w:styleId="Inhopg8">
    <w:name w:val="toc 8"/>
    <w:basedOn w:val="Standaard"/>
    <w:next w:val="Standaard"/>
    <w:autoRedefine/>
    <w:uiPriority w:val="39"/>
    <w:unhideWhenUsed/>
    <w:rsid w:val="002A1B93"/>
    <w:pPr>
      <w:spacing w:after="100" w:line="259" w:lineRule="auto"/>
      <w:ind w:left="1540" w:firstLine="0"/>
      <w:jc w:val="left"/>
    </w:pPr>
    <w:rPr>
      <w:rFonts w:asciiTheme="minorHAnsi" w:eastAsiaTheme="minorEastAsia" w:hAnsiTheme="minorHAnsi"/>
      <w:lang w:eastAsia="nl-BE"/>
    </w:rPr>
  </w:style>
  <w:style w:type="paragraph" w:styleId="Inhopg9">
    <w:name w:val="toc 9"/>
    <w:basedOn w:val="Standaard"/>
    <w:next w:val="Standaard"/>
    <w:autoRedefine/>
    <w:uiPriority w:val="39"/>
    <w:unhideWhenUsed/>
    <w:rsid w:val="002A1B93"/>
    <w:pPr>
      <w:spacing w:after="100" w:line="259" w:lineRule="auto"/>
      <w:ind w:left="1760" w:firstLine="0"/>
      <w:jc w:val="left"/>
    </w:pPr>
    <w:rPr>
      <w:rFonts w:asciiTheme="minorHAnsi" w:eastAsiaTheme="minorEastAsia" w:hAnsiTheme="minorHAnsi"/>
      <w:lang w:eastAsia="nl-BE"/>
    </w:rPr>
  </w:style>
  <w:style w:type="character" w:styleId="Regelnummer">
    <w:name w:val="line number"/>
    <w:basedOn w:val="Standaardalinea-lettertype"/>
    <w:uiPriority w:val="99"/>
    <w:semiHidden/>
    <w:unhideWhenUsed/>
    <w:rsid w:val="00541C55"/>
  </w:style>
  <w:style w:type="paragraph" w:customStyle="1" w:styleId="streepjes">
    <w:name w:val="streepjes"/>
    <w:basedOn w:val="Standaard"/>
    <w:qFormat/>
    <w:rsid w:val="001C7335"/>
    <w:pPr>
      <w:tabs>
        <w:tab w:val="right" w:pos="9923"/>
      </w:tabs>
      <w:spacing w:line="270" w:lineRule="exact"/>
      <w:ind w:left="0" w:firstLine="0"/>
      <w:contextualSpacing/>
      <w:jc w:val="right"/>
    </w:pPr>
    <w:rPr>
      <w:rFonts w:ascii="Calibri" w:hAnsi="Calibri" w:cs="Calibri"/>
      <w:color w:val="1F497D" w:themeColor="text2"/>
      <w:sz w:val="16"/>
    </w:rPr>
  </w:style>
  <w:style w:type="paragraph" w:customStyle="1" w:styleId="deelewienwerk">
    <w:name w:val="deel ewi en werk"/>
    <w:basedOn w:val="Standaard"/>
    <w:link w:val="deelewienwerkChar"/>
    <w:qFormat/>
    <w:rsid w:val="00320C09"/>
    <w:pPr>
      <w:spacing w:before="193" w:after="193" w:line="232" w:lineRule="auto"/>
      <w:outlineLvl w:val="2"/>
    </w:pPr>
    <w:rPr>
      <w:rFonts w:ascii="Verdana" w:hAnsi="Verdana" w:cs="Tahoma"/>
      <w:b/>
      <w:color w:val="000000"/>
      <w:sz w:val="18"/>
      <w:szCs w:val="19"/>
      <w:u w:val="single"/>
    </w:rPr>
  </w:style>
  <w:style w:type="character" w:customStyle="1" w:styleId="deelewienwerkChar">
    <w:name w:val="deel ewi en werk Char"/>
    <w:basedOn w:val="Standaardalinea-lettertype"/>
    <w:link w:val="deelewienwerk"/>
    <w:rsid w:val="00320C09"/>
    <w:rPr>
      <w:rFonts w:ascii="Verdana" w:hAnsi="Verdana" w:cs="Tahoma"/>
      <w:b/>
      <w:color w:val="000000"/>
      <w:sz w:val="18"/>
      <w:szCs w:val="19"/>
      <w:u w:val="singl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B7EFD"/>
    <w:pPr>
      <w:numPr>
        <w:ilvl w:val="1"/>
      </w:numPr>
      <w:ind w:left="357" w:hanging="357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B7EF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B7EF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B7EFD"/>
    <w:rPr>
      <w:rFonts w:ascii="Flanders Art Sans" w:hAnsi="Flanders Art Sans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9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vlaamseoverheid.sharepoint.com/sites/Digitaal-Vlaanderen-Office-templates/OfficeTemplates/VLAIO/Extern_Document_template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6BCCFBA4C0446A58372A6E605B992" ma:contentTypeVersion="3" ma:contentTypeDescription="Een nieuw document maken." ma:contentTypeScope="" ma:versionID="76c9fa3326a1c48aaec8a5aed61e854e">
  <xsd:schema xmlns:xsd="http://www.w3.org/2001/XMLSchema" xmlns:xs="http://www.w3.org/2001/XMLSchema" xmlns:p="http://schemas.microsoft.com/office/2006/metadata/properties" xmlns:ns2="2316b319-899b-40c7-b933-772728b3fef8" targetNamespace="http://schemas.microsoft.com/office/2006/metadata/properties" ma:root="true" ma:fieldsID="003c16259eff42cc1bab07b61ca7a26c" ns2:_="">
    <xsd:import namespace="2316b319-899b-40c7-b933-772728b3fe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16b319-899b-40c7-b933-772728b3fe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849CD-9341-49D1-9F2F-1BE05CA3EB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16b319-899b-40c7-b933-772728b3fe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6EC75E-EAE8-4BE2-8348-DF9689EF3A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B45B85-BD8E-43A9-966B-30B47177B4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50FB462-3789-49B3-A6C2-C1271298329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c0338a6-9561-4ee8-b8d6-4e89cbd520a0}" enabled="0" method="" siteId="{0c0338a6-9561-4ee8-b8d6-4e89cbd520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Extern_Document_template.dotx</Template>
  <TotalTime>2</TotalTime>
  <Pages>2</Pages>
  <Words>396</Words>
  <Characters>2476</Characters>
  <Application>Microsoft Office Word</Application>
  <DocSecurity>0</DocSecurity>
  <Lines>65</Lines>
  <Paragraphs>24</Paragraphs>
  <ScaleCrop>false</ScaleCrop>
  <Company>Vlaamse Overheid</Company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Vermoesen Koen</dc:creator>
  <cp:lastModifiedBy>Roels Jeremy</cp:lastModifiedBy>
  <cp:revision>67</cp:revision>
  <cp:lastPrinted>2014-11-13T15:13:00Z</cp:lastPrinted>
  <dcterms:created xsi:type="dcterms:W3CDTF">2026-06-19T11:53:00Z</dcterms:created>
  <dcterms:modified xsi:type="dcterms:W3CDTF">2026-06-29T07:45:00Z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-560156674</vt:i4>
  </property>
  <property fmtid="{D5CDD505-2E9C-101B-9397-08002B2CF9AE}" pid="3" name="ContentTypeId">
    <vt:lpwstr>0x0101008B46BCCFBA4C0446A58372A6E605B992</vt:lpwstr>
  </property>
</Properties>
</file>