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F47BD5" w:rsidR="001C7335" w:rsidP="009A5F68" w:rsidRDefault="001C7335" w14:paraId="03F01AEA" w14:textId="77777777">
      <w:pPr>
        <w:tabs>
          <w:tab w:val="right" w:pos="8647"/>
        </w:tabs>
        <w:rPr>
          <w:rFonts w:asciiTheme="minorHAnsi" w:hAnsiTheme="minorHAnsi" w:cstheme="minorHAnsi"/>
          <w:sz w:val="20"/>
        </w:rPr>
      </w:pPr>
    </w:p>
    <w:p w:rsidRPr="00F47BD5" w:rsidR="00E95DD4" w:rsidP="00137EA9" w:rsidRDefault="00DF7A53" w14:paraId="2D452CD2" w14:textId="6BA1807C">
      <w:pPr>
        <w:tabs>
          <w:tab w:val="right" w:pos="8647"/>
        </w:tabs>
        <w:jc w:val="center"/>
        <w:rPr>
          <w:rFonts w:asciiTheme="minorHAnsi" w:hAnsiTheme="minorHAnsi" w:cstheme="minorHAnsi"/>
          <w:b/>
          <w:color w:val="000000" w:themeColor="text1"/>
          <w:sz w:val="56"/>
          <w:szCs w:val="50"/>
        </w:rPr>
      </w:pPr>
      <w:r>
        <w:rPr>
          <w:rFonts w:asciiTheme="minorHAnsi" w:hAnsiTheme="minorHAnsi" w:cstheme="minorHAnsi"/>
          <w:b/>
          <w:color w:val="009B48"/>
          <w:sz w:val="56"/>
          <w:szCs w:val="50"/>
        </w:rPr>
        <w:t xml:space="preserve">   </w:t>
      </w:r>
      <w:r w:rsidR="00137EA9">
        <w:rPr>
          <w:rFonts w:asciiTheme="minorHAnsi" w:hAnsiTheme="minorHAnsi" w:cstheme="minorHAnsi"/>
          <w:b/>
          <w:color w:val="009B48"/>
          <w:sz w:val="56"/>
          <w:szCs w:val="50"/>
        </w:rPr>
        <w:t>A</w:t>
      </w:r>
      <w:r w:rsidR="00137EA9">
        <w:rPr>
          <w:rFonts w:asciiTheme="minorHAnsi" w:hAnsiTheme="minorHAnsi" w:cstheme="minorHAnsi"/>
          <w:b/>
          <w:color w:val="000000" w:themeColor="text1"/>
          <w:sz w:val="56"/>
          <w:szCs w:val="50"/>
        </w:rPr>
        <w:t>ANVRAAG VOOR EEN VOORBESPREKING IBN</w:t>
      </w:r>
    </w:p>
    <w:p w:rsidRPr="00F47BD5" w:rsidR="009C0A99" w:rsidP="009A5F68" w:rsidRDefault="009C0A99" w14:paraId="51D53567" w14:textId="77777777">
      <w:pPr>
        <w:pStyle w:val="streepjes"/>
        <w:tabs>
          <w:tab w:val="clear" w:pos="9923"/>
          <w:tab w:val="right" w:pos="8647"/>
        </w:tabs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:rsidRPr="00F47BD5" w:rsidR="009C0A99" w:rsidP="009A5F68" w:rsidRDefault="00DF7A53" w14:paraId="7B6E8456" w14:textId="77777777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2"/>
          <w:szCs w:val="20"/>
        </w:rPr>
        <w:pict w14:anchorId="26C1851D">
          <v:rect id="_x0000_i1026" style="width:453.6pt;height:.05pt;mso-width-percent:0;mso-height-percent:0;mso-position-horizontal:absolute;mso-width-percent:0;mso-height-percent:0" alt="" o:hr="t" o:hrstd="t" o:hrnoshade="t" o:hralign="center" fillcolor="#009b48" stroked="f"/>
        </w:pict>
      </w:r>
    </w:p>
    <w:p w:rsidRPr="00F47BD5" w:rsidR="002D3C4A" w:rsidP="009A5F68" w:rsidRDefault="002D3C4A" w14:paraId="59D7C1DD" w14:textId="77777777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4D4697" w:rsidP="68273628" w:rsidRDefault="00137EA9" w14:paraId="45352768" w14:textId="3D086436">
      <w:pPr>
        <w:tabs>
          <w:tab w:val="right" w:pos="8647"/>
        </w:tabs>
        <w:spacing w:line="276" w:lineRule="auto"/>
        <w:ind w:left="0" w:firstLine="0"/>
        <w:jc w:val="left"/>
        <w:rPr>
          <w:rFonts w:ascii="Calibri" w:hAnsi="Calibri" w:cs="Calibri" w:asciiTheme="minorAscii" w:hAnsiTheme="minorAscii" w:cstheme="minorAscii"/>
          <w:sz w:val="20"/>
          <w:szCs w:val="20"/>
        </w:rPr>
      </w:pP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Via dit document kan een aanvraag voor een voorbespreking van een idee voor een Innovatief Bedrijfsnetwerk (IBN) ingediend worden.  </w:t>
      </w:r>
      <w:r>
        <w:br/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De voorbesprekingen gaan door op </w:t>
      </w:r>
      <w:r w:rsidRPr="1EEB5007" w:rsidR="5F64595A">
        <w:rPr>
          <w:rFonts w:ascii="Calibri" w:hAnsi="Calibri" w:cs="Calibri" w:asciiTheme="minorAscii" w:hAnsiTheme="minorAscii" w:cstheme="minorAscii"/>
          <w:sz w:val="20"/>
          <w:szCs w:val="20"/>
        </w:rPr>
        <w:t>8 en 10 december 2025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.  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>Indien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 geen van deze data mogelijk zijn, wordt gezocht naar een ander moment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.  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VLAIO zal op basis </w:t>
      </w:r>
      <w:r w:rsidRPr="1EEB5007" w:rsidR="35C11F27">
        <w:rPr>
          <w:rFonts w:ascii="Calibri" w:hAnsi="Calibri" w:cs="Calibri" w:asciiTheme="minorAscii" w:hAnsiTheme="minorAscii" w:cstheme="minorAscii"/>
          <w:sz w:val="20"/>
          <w:szCs w:val="20"/>
        </w:rPr>
        <w:t>de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 ingevulde beschikbaarheden een</w:t>
      </w:r>
      <w:r w:rsidRPr="1EEB5007" w:rsidR="7FA64106">
        <w:rPr>
          <w:rFonts w:ascii="Calibri" w:hAnsi="Calibri" w:cs="Calibri" w:asciiTheme="minorAscii" w:hAnsiTheme="minorAscii" w:cstheme="minorAscii"/>
          <w:sz w:val="20"/>
          <w:szCs w:val="20"/>
        </w:rPr>
        <w:t xml:space="preserve"> online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 </w:t>
      </w:r>
      <w:r w:rsidRPr="1EEB5007" w:rsidR="00137EA9">
        <w:rPr>
          <w:rFonts w:ascii="Calibri" w:hAnsi="Calibri" w:cs="Calibri" w:asciiTheme="minorAscii" w:hAnsiTheme="minorAscii" w:cstheme="minorAscii"/>
          <w:sz w:val="20"/>
          <w:szCs w:val="20"/>
        </w:rPr>
        <w:t>afspraak</w:t>
      </w:r>
      <w:r w:rsidRPr="1EEB5007" w:rsidR="020D21EA">
        <w:rPr>
          <w:rFonts w:ascii="Calibri" w:hAnsi="Calibri" w:cs="Calibri" w:asciiTheme="minorAscii" w:hAnsiTheme="minorAscii" w:cstheme="minorAscii"/>
          <w:sz w:val="20"/>
          <w:szCs w:val="20"/>
        </w:rPr>
        <w:t xml:space="preserve"> </w:t>
      </w:r>
      <w:r w:rsidRPr="1EEB5007" w:rsidR="00DF7A53">
        <w:rPr>
          <w:rFonts w:ascii="Calibri" w:hAnsi="Calibri" w:cs="Calibri" w:asciiTheme="minorAscii" w:hAnsiTheme="minorAscii" w:cstheme="minorAscii"/>
          <w:sz w:val="20"/>
          <w:szCs w:val="20"/>
        </w:rPr>
        <w:t>inplannen</w:t>
      </w:r>
      <w:r w:rsidRPr="1EEB5007" w:rsidR="0CFFE212">
        <w:rPr>
          <w:rFonts w:ascii="Calibri" w:hAnsi="Calibri" w:cs="Calibri" w:asciiTheme="minorAscii" w:hAnsiTheme="minorAscii" w:cstheme="minorAscii"/>
          <w:sz w:val="20"/>
          <w:szCs w:val="20"/>
        </w:rPr>
        <w:t>.</w:t>
      </w:r>
    </w:p>
    <w:p w:rsidRPr="00F47BD5" w:rsidR="00DF7A53" w:rsidP="00DF7A53" w:rsidRDefault="00DF7A53" w14:paraId="00B1F3BF" w14:textId="45E0A7B9">
      <w:pPr>
        <w:tabs>
          <w:tab w:val="right" w:pos="8647"/>
        </w:tabs>
        <w:spacing w:line="276" w:lineRule="auto"/>
        <w:ind w:left="0" w:firstLine="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Stuur het ingevulde document op naar </w:t>
      </w:r>
      <w:hyperlink w:history="1" r:id="rId11">
        <w:r w:rsidRPr="00DF7A53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clusters@vlaio.be</w:t>
        </w:r>
      </w:hyperlink>
      <w:r w:rsidRPr="00DF7A53">
        <w:rPr>
          <w:rFonts w:asciiTheme="minorHAnsi" w:hAnsiTheme="minorHAnsi" w:cstheme="minorHAnsi"/>
          <w:b/>
          <w:bCs/>
          <w:sz w:val="20"/>
          <w:szCs w:val="20"/>
        </w:rPr>
        <w:t xml:space="preserve"> met vermelding ‘aanvraag voorbespreking IBN’</w:t>
      </w:r>
      <w:r>
        <w:rPr>
          <w:rFonts w:asciiTheme="minorHAnsi" w:hAnsiTheme="minorHAnsi" w:cstheme="minorHAnsi"/>
          <w:sz w:val="20"/>
          <w:szCs w:val="20"/>
        </w:rPr>
        <w:t xml:space="preserve"> in het onderwerp van de mail. </w:t>
      </w:r>
      <w:r>
        <w:rPr>
          <w:rFonts w:asciiTheme="minorHAnsi" w:hAnsiTheme="minorHAnsi" w:cstheme="minorHAnsi"/>
          <w:sz w:val="20"/>
          <w:szCs w:val="20"/>
        </w:rPr>
        <w:br/>
      </w:r>
    </w:p>
    <w:p w:rsidR="00090115" w:rsidP="009A5F68" w:rsidRDefault="00090115" w14:paraId="23359EBE" w14:textId="77777777">
      <w:pPr>
        <w:pStyle w:val="streepjes"/>
        <w:tabs>
          <w:tab w:val="clear" w:pos="9923"/>
          <w:tab w:val="right" w:pos="8647"/>
        </w:tabs>
        <w:jc w:val="left"/>
        <w:rPr>
          <w:rFonts w:asciiTheme="minorHAnsi" w:hAnsiTheme="minorHAnsi" w:cstheme="minorHAnsi"/>
          <w:color w:val="auto"/>
          <w:sz w:val="20"/>
          <w:szCs w:val="20"/>
        </w:rPr>
      </w:pP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invultabel"/>
      </w:tblPr>
      <w:tblGrid>
        <w:gridCol w:w="450"/>
        <w:gridCol w:w="4215"/>
        <w:gridCol w:w="4815"/>
      </w:tblGrid>
      <w:tr w:rsidRPr="00137EA9" w:rsidR="00137EA9" w:rsidTr="1EEB5007" w14:paraId="37BE45D7" w14:textId="77777777">
        <w:trPr>
          <w:trHeight w:val="300"/>
        </w:trPr>
        <w:tc>
          <w:tcPr>
            <w:tcW w:w="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4634B926" w14:textId="77777777">
            <w:pPr>
              <w:pStyle w:val="streepjes"/>
              <w:tabs>
                <w:tab w:val="right" w:pos="8647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4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6FAFD399" w14:textId="77777777">
            <w:pPr>
              <w:pStyle w:val="streepjes"/>
              <w:tabs>
                <w:tab w:val="right" w:pos="8647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Datum </w:t>
            </w:r>
          </w:p>
        </w:tc>
        <w:tc>
          <w:tcPr>
            <w:tcW w:w="4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47558AE5" w14:textId="77777777">
            <w:pPr>
              <w:pStyle w:val="streepjes"/>
              <w:tabs>
                <w:tab w:val="right" w:pos="8647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Opmerking </w:t>
            </w:r>
          </w:p>
        </w:tc>
      </w:tr>
      <w:tr w:rsidRPr="00137EA9" w:rsidR="00137EA9" w:rsidTr="1EEB5007" w14:paraId="1C5EA6CF" w14:textId="77777777">
        <w:trPr>
          <w:trHeight w:val="300"/>
        </w:trPr>
        <w:tc>
          <w:tcPr>
            <w:tcW w:w="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198A09FF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​​</w:t>
            </w:r>
            <w:r w:rsidRPr="00137E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 </w:t>
            </w:r>
          </w:p>
        </w:tc>
        <w:tc>
          <w:tcPr>
            <w:tcW w:w="4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6DB8C394" w:rsidRDefault="00137EA9" w14:paraId="5FAE3AA6" w14:textId="3E438A79">
            <w:pPr>
              <w:pStyle w:val="streepjes"/>
              <w:tabs>
                <w:tab w:val="right" w:pos="8647"/>
              </w:tabs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1EEB5007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M</w:t>
            </w:r>
            <w:r w:rsidRPr="1EEB5007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aandag </w:t>
            </w:r>
            <w:r w:rsidRPr="1EEB5007" w:rsidR="7EA5FE18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8</w:t>
            </w:r>
            <w:r w:rsidRPr="1EEB5007" w:rsidR="08FC79FB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</w:t>
            </w:r>
            <w:r w:rsidRPr="1EEB5007" w:rsidR="08FC79FB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december</w:t>
            </w:r>
            <w:r w:rsidRPr="1EEB5007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– voormiddag  </w:t>
            </w:r>
          </w:p>
        </w:tc>
        <w:tc>
          <w:tcPr>
            <w:tcW w:w="4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3A0CE94B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Pr="00137EA9" w:rsidR="00137EA9" w:rsidTr="1EEB5007" w14:paraId="2AACA9D0" w14:textId="77777777">
        <w:trPr>
          <w:trHeight w:val="300"/>
        </w:trPr>
        <w:tc>
          <w:tcPr>
            <w:tcW w:w="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76320E64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​​</w:t>
            </w:r>
            <w:r w:rsidRPr="00137E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 </w:t>
            </w:r>
          </w:p>
        </w:tc>
        <w:tc>
          <w:tcPr>
            <w:tcW w:w="4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7B2B7106" w:rsidRDefault="00137EA9" w14:paraId="795EFF32" w14:textId="39891808">
            <w:pPr>
              <w:pStyle w:val="streepjes"/>
              <w:tabs>
                <w:tab w:val="right" w:pos="8647"/>
              </w:tabs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1EEB5007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Maandag </w:t>
            </w:r>
            <w:r w:rsidRPr="1EEB5007" w:rsidR="2F19FD9A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8</w:t>
            </w:r>
            <w:r w:rsidRPr="1EEB5007" w:rsidR="7CF60495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</w:t>
            </w:r>
            <w:r w:rsidRPr="1EEB5007" w:rsidR="7CF60495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dec</w:t>
            </w:r>
            <w:r w:rsidRPr="1EEB5007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ember – namiddag </w:t>
            </w:r>
          </w:p>
        </w:tc>
        <w:tc>
          <w:tcPr>
            <w:tcW w:w="4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4C711E85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Pr="00137EA9" w:rsidR="00137EA9" w:rsidTr="1EEB5007" w14:paraId="09EFC9F5" w14:textId="77777777">
        <w:trPr>
          <w:trHeight w:val="300"/>
        </w:trPr>
        <w:tc>
          <w:tcPr>
            <w:tcW w:w="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3CFB4DB4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​​</w:t>
            </w:r>
            <w:r w:rsidRPr="00137E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 </w:t>
            </w:r>
          </w:p>
        </w:tc>
        <w:tc>
          <w:tcPr>
            <w:tcW w:w="4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7B2B7106" w:rsidRDefault="00137EA9" w14:paraId="0FE0D4A0" w14:noSpellErr="1" w14:textId="76566B70">
            <w:pPr>
              <w:pStyle w:val="streepjes"/>
              <w:tabs>
                <w:tab w:val="right" w:pos="8647"/>
              </w:tabs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7B2B7106" w:rsidR="4EECEF52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Woensdag</w:t>
            </w:r>
            <w:r w:rsidRPr="7B2B7106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 xml:space="preserve"> </w:t>
            </w:r>
            <w:r w:rsidRPr="7B2B7106" w:rsidR="4EECEF52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10 dece</w:t>
            </w:r>
            <w:r w:rsidRPr="7B2B7106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mber – voormiddag  </w:t>
            </w:r>
          </w:p>
        </w:tc>
        <w:tc>
          <w:tcPr>
            <w:tcW w:w="4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3F49B69F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Pr="00137EA9" w:rsidR="00137EA9" w:rsidTr="1EEB5007" w14:paraId="5671FB4E" w14:textId="77777777">
        <w:trPr>
          <w:trHeight w:val="300"/>
        </w:trPr>
        <w:tc>
          <w:tcPr>
            <w:tcW w:w="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4F236776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​​</w:t>
            </w:r>
            <w:r w:rsidRPr="00137E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 </w:t>
            </w:r>
          </w:p>
        </w:tc>
        <w:tc>
          <w:tcPr>
            <w:tcW w:w="4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7B2B7106" w:rsidRDefault="00137EA9" w14:paraId="1C450132" w14:noSpellErr="1" w14:textId="5D666380">
            <w:pPr>
              <w:pStyle w:val="streepjes"/>
              <w:tabs>
                <w:tab w:val="right" w:pos="8647"/>
              </w:tabs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</w:pPr>
            <w:r w:rsidRPr="7B2B7106" w:rsidR="4890A1D1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Woensdag 10 dec</w:t>
            </w:r>
            <w:r w:rsidRPr="7B2B7106" w:rsidR="00137EA9">
              <w:rPr>
                <w:rFonts w:ascii="Calibri" w:hAnsi="Calibri" w:cs="Calibri" w:asciiTheme="minorAscii" w:hAnsiTheme="minorAscii" w:cstheme="minorAscii"/>
                <w:sz w:val="20"/>
                <w:szCs w:val="20"/>
              </w:rPr>
              <w:t>ember – namiddag </w:t>
            </w:r>
          </w:p>
        </w:tc>
        <w:tc>
          <w:tcPr>
            <w:tcW w:w="4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1E4BA126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Pr="00137EA9" w:rsidR="00137EA9" w:rsidTr="1EEB5007" w14:paraId="7D9A2D40" w14:textId="77777777">
        <w:trPr>
          <w:trHeight w:val="300"/>
        </w:trPr>
        <w:tc>
          <w:tcPr>
            <w:tcW w:w="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3D0618C6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​​</w:t>
            </w:r>
            <w:r w:rsidRPr="00137EA9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​ </w:t>
            </w:r>
          </w:p>
        </w:tc>
        <w:tc>
          <w:tcPr>
            <w:tcW w:w="42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2DF13F58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Ander moment </w:t>
            </w:r>
          </w:p>
        </w:tc>
        <w:tc>
          <w:tcPr>
            <w:tcW w:w="481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137EA9" w:rsidR="00137EA9" w:rsidP="00137EA9" w:rsidRDefault="00137EA9" w14:paraId="1B17DD86" w14:textId="77777777">
            <w:pPr>
              <w:pStyle w:val="streepjes"/>
              <w:tabs>
                <w:tab w:val="right" w:pos="864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137EA9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</w:tbl>
    <w:p w:rsidRPr="00F47BD5" w:rsidR="00090115" w:rsidP="009A5F68" w:rsidRDefault="00DF7A53" w14:paraId="5B17B052" w14:textId="77777777">
      <w:pPr>
        <w:pStyle w:val="streepjes"/>
        <w:tabs>
          <w:tab w:val="clear" w:pos="9923"/>
          <w:tab w:val="right" w:pos="8647"/>
        </w:tabs>
        <w:jc w:val="center"/>
        <w:rPr>
          <w:rFonts w:asciiTheme="minorHAnsi" w:hAnsiTheme="minorHAnsi" w:cstheme="minorHAnsi"/>
          <w:color w:val="auto"/>
          <w:sz w:val="20"/>
          <w:szCs w:val="20"/>
        </w:rPr>
      </w:pPr>
      <w:r>
        <w:rPr>
          <w:rFonts w:asciiTheme="minorHAnsi" w:hAnsiTheme="minorHAnsi" w:cstheme="minorHAnsi"/>
          <w:b/>
          <w:noProof/>
          <w:color w:val="007AC9"/>
          <w:sz w:val="22"/>
          <w:szCs w:val="20"/>
        </w:rPr>
        <w:pict w14:anchorId="691C67F3">
          <v:rect id="_x0000_i1027" style="width:453.6pt;height:.05pt;mso-width-percent:0;mso-height-percent:0;mso-position-horizontal:absolute;mso-width-percent:0;mso-height-percent:0" alt="" o:hr="t" o:hrstd="t" o:hrnoshade="t" o:hralign="center" fillcolor="#009b48" stroked="f"/>
        </w:pict>
      </w:r>
    </w:p>
    <w:p w:rsidRPr="00F47BD5" w:rsidR="00090115" w:rsidP="009A5F68" w:rsidRDefault="00090115" w14:paraId="36D416B3" w14:textId="77777777">
      <w:pPr>
        <w:tabs>
          <w:tab w:val="right" w:pos="8647"/>
        </w:tabs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Pr="00C87267" w:rsidR="00FF1F00" w:rsidP="009A5F68" w:rsidRDefault="00137EA9" w14:paraId="0177B3DD" w14:textId="530B9174">
      <w:pPr>
        <w:pStyle w:val="Kop1"/>
      </w:pPr>
      <w:r>
        <w:t>Contactgegevens:</w:t>
      </w:r>
    </w:p>
    <w:p w:rsidRPr="00F47BD5" w:rsidR="000658CA" w:rsidP="009A5F68" w:rsidRDefault="00BC67DA" w14:paraId="683BC8CD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16"/>
          <w:szCs w:val="15"/>
        </w:rPr>
      </w:pPr>
      <w:r w:rsidRPr="00F47BD5">
        <w:rPr>
          <w:rFonts w:asciiTheme="minorHAnsi" w:hAnsiTheme="minorHAnsi" w:cstheme="minorHAnsi"/>
          <w:sz w:val="16"/>
          <w:szCs w:val="15"/>
        </w:rPr>
        <w:t>//////////////////////////////////////////////</w:t>
      </w:r>
      <w:r w:rsidRPr="00F47BD5" w:rsidR="002D3C4A">
        <w:rPr>
          <w:rFonts w:asciiTheme="minorHAnsi" w:hAnsiTheme="minorHAnsi" w:cstheme="minorHAnsi"/>
          <w:sz w:val="16"/>
          <w:szCs w:val="15"/>
        </w:rPr>
        <w:t>///////////</w:t>
      </w:r>
    </w:p>
    <w:p w:rsidRPr="00F47BD5" w:rsidR="002D3C4A" w:rsidP="009A5F68" w:rsidRDefault="002D3C4A" w14:paraId="58933E0F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137EA9" w:rsidP="009A5F68" w:rsidRDefault="00137EA9" w14:paraId="6A4980F4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Contactpersoon:</w:t>
      </w:r>
    </w:p>
    <w:p w:rsidR="00137EA9" w:rsidP="009A5F68" w:rsidRDefault="00137EA9" w14:paraId="78E5D1DD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Organisatie:</w:t>
      </w:r>
    </w:p>
    <w:p w:rsidR="00137EA9" w:rsidP="009A5F68" w:rsidRDefault="00137EA9" w14:paraId="552A1FF3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Email:</w:t>
      </w:r>
    </w:p>
    <w:p w:rsidRPr="00F47BD5" w:rsidR="00F957F0" w:rsidP="009A5F68" w:rsidRDefault="00137EA9" w14:paraId="23C0A5BC" w14:textId="6A8983B1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Telefoonnummer:</w:t>
      </w:r>
    </w:p>
    <w:p w:rsidRPr="00F47BD5" w:rsidR="007825FE" w:rsidP="009A5F68" w:rsidRDefault="007825FE" w14:paraId="30A2E06F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:rsidRPr="00F47BD5" w:rsidR="00BC67DA" w:rsidP="009A5F68" w:rsidRDefault="00BC67DA" w14:paraId="03C64352" w14:textId="77777777">
      <w:pPr>
        <w:tabs>
          <w:tab w:val="right" w:pos="8647"/>
        </w:tabs>
        <w:rPr>
          <w:rFonts w:asciiTheme="minorHAnsi" w:hAnsiTheme="minorHAnsi" w:cstheme="minorHAnsi"/>
          <w:sz w:val="20"/>
          <w:szCs w:val="20"/>
        </w:rPr>
      </w:pPr>
    </w:p>
    <w:p w:rsidRPr="00F47BD5" w:rsidR="004D4697" w:rsidP="009A5F68" w:rsidRDefault="00137EA9" w14:paraId="68114294" w14:textId="17561233">
      <w:pPr>
        <w:pStyle w:val="Kop1"/>
      </w:pPr>
      <w:r>
        <w:t>Voorwerp van de bespreking</w:t>
      </w:r>
    </w:p>
    <w:p w:rsidRPr="00F47BD5" w:rsidR="002D3C4A" w:rsidP="009A5F68" w:rsidRDefault="002D3C4A" w14:paraId="793424E5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16"/>
          <w:szCs w:val="15"/>
        </w:rPr>
      </w:pPr>
      <w:r w:rsidRPr="00F47BD5">
        <w:rPr>
          <w:rFonts w:asciiTheme="minorHAnsi" w:hAnsiTheme="minorHAnsi" w:cstheme="minorHAnsi"/>
          <w:sz w:val="16"/>
          <w:szCs w:val="15"/>
        </w:rPr>
        <w:t>/////////////////////////////////////////////////////////</w:t>
      </w:r>
    </w:p>
    <w:p w:rsidRPr="00F47BD5" w:rsidR="00BC67DA" w:rsidP="009A5F68" w:rsidRDefault="00BC67DA" w14:paraId="60784C11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:rsidRPr="00F47BD5" w:rsidR="00F957F0" w:rsidP="4DF1E574" w:rsidRDefault="00137EA9" w14:paraId="020B1128" w14:textId="5E967CE0">
      <w:pPr>
        <w:tabs>
          <w:tab w:val="right" w:pos="8647"/>
        </w:tabs>
        <w:ind w:left="0" w:firstLine="0"/>
        <w:rPr>
          <w:rFonts w:ascii="Calibri" w:hAnsi="Calibri" w:cs="Calibri" w:asciiTheme="minorAscii" w:hAnsiTheme="minorAscii" w:cstheme="minorAscii"/>
          <w:sz w:val="20"/>
          <w:szCs w:val="20"/>
        </w:rPr>
      </w:pPr>
      <w:r w:rsidRPr="4DF1E574" w:rsidR="00137EA9">
        <w:rPr>
          <w:rFonts w:ascii="Calibri" w:hAnsi="Calibri" w:cs="Calibri" w:asciiTheme="minorAscii" w:hAnsiTheme="minorAscii" w:cstheme="minorAscii"/>
          <w:sz w:val="20"/>
          <w:szCs w:val="20"/>
        </w:rPr>
        <w:t>Geef een korte beschrijving van het Innovatief Bedrijfsnetwerk (</w:t>
      </w:r>
      <w:r w:rsidRPr="4DF1E574" w:rsidR="5A89D003">
        <w:rPr>
          <w:rFonts w:ascii="Calibri" w:hAnsi="Calibri" w:cs="Calibri" w:asciiTheme="minorAscii" w:hAnsiTheme="minorAscii" w:cstheme="minorAscii"/>
          <w:sz w:val="20"/>
          <w:szCs w:val="20"/>
        </w:rPr>
        <w:t>beleidsthema</w:t>
      </w:r>
      <w:r w:rsidRPr="4DF1E574" w:rsidR="00137EA9">
        <w:rPr>
          <w:rFonts w:ascii="Calibri" w:hAnsi="Calibri" w:cs="Calibri" w:asciiTheme="minorAscii" w:hAnsiTheme="minorAscii" w:cstheme="minorAscii"/>
          <w:sz w:val="20"/>
          <w:szCs w:val="20"/>
        </w:rPr>
        <w:t xml:space="preserve">, </w:t>
      </w:r>
      <w:r w:rsidRPr="4DF1E574" w:rsidR="00137EA9">
        <w:rPr>
          <w:rFonts w:ascii="Calibri" w:hAnsi="Calibri" w:cs="Calibri" w:asciiTheme="minorAscii" w:hAnsiTheme="minorAscii" w:cstheme="minorAscii"/>
          <w:sz w:val="20"/>
          <w:szCs w:val="20"/>
        </w:rPr>
        <w:t>doelgroepbedrijven</w:t>
      </w:r>
      <w:r w:rsidRPr="4DF1E574" w:rsidR="00137EA9">
        <w:rPr>
          <w:rFonts w:ascii="Calibri" w:hAnsi="Calibri" w:cs="Calibri" w:asciiTheme="minorAscii" w:hAnsiTheme="minorAscii" w:cstheme="minorAscii"/>
          <w:sz w:val="20"/>
          <w:szCs w:val="20"/>
        </w:rPr>
        <w:t>, opportuniteit waarop ingespeeld wordt, …): Max 5 lijnen</w:t>
      </w:r>
    </w:p>
    <w:p w:rsidRPr="00F47BD5" w:rsidR="000D22E5" w:rsidP="009A5F68" w:rsidRDefault="000D22E5" w14:paraId="7D9DCAFF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:rsidRPr="00F47BD5" w:rsidR="000D22E5" w:rsidP="009A5F68" w:rsidRDefault="000D22E5" w14:paraId="2981A3EF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:rsidRPr="00F47BD5" w:rsidR="00BC67DA" w:rsidP="009A5F68" w:rsidRDefault="00137EA9" w14:paraId="6D7AC5A3" w14:textId="487BDA37">
      <w:pPr>
        <w:pStyle w:val="Kop1"/>
      </w:pPr>
      <w:r>
        <w:t>Belangrijkste vragen</w:t>
      </w:r>
    </w:p>
    <w:p w:rsidRPr="00F47BD5" w:rsidR="002D3C4A" w:rsidP="009A5F68" w:rsidRDefault="002D3C4A" w14:paraId="19FCF8CD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16"/>
          <w:szCs w:val="15"/>
        </w:rPr>
      </w:pPr>
      <w:r w:rsidRPr="00F47BD5">
        <w:rPr>
          <w:rFonts w:asciiTheme="minorHAnsi" w:hAnsiTheme="minorHAnsi" w:cstheme="minorHAnsi"/>
          <w:sz w:val="16"/>
          <w:szCs w:val="15"/>
        </w:rPr>
        <w:t>/////////////////////////////////////////////////////////</w:t>
      </w:r>
    </w:p>
    <w:p w:rsidRPr="00F47BD5" w:rsidR="002D3C4A" w:rsidP="009A5F68" w:rsidRDefault="002D3C4A" w14:paraId="18E18A3F" w14:textId="77777777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</w:p>
    <w:p w:rsidRPr="00F47BD5" w:rsidR="00F957F0" w:rsidP="009A5F68" w:rsidRDefault="00137EA9" w14:paraId="1F814817" w14:textId="78E8B209">
      <w:pPr>
        <w:tabs>
          <w:tab w:val="right" w:pos="8647"/>
        </w:tabs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Formuleer concreet en punctueel de vragen die u wil voorleggen.</w:t>
      </w:r>
      <w:r w:rsidR="00DF7A53">
        <w:rPr>
          <w:rFonts w:asciiTheme="minorHAnsi" w:hAnsiTheme="minorHAnsi" w:cstheme="minorHAnsi"/>
          <w:sz w:val="20"/>
          <w:szCs w:val="20"/>
        </w:rPr>
        <w:t xml:space="preserve"> Tijdens de bespreking kunnen uiteraard ook extra elementen aan bod komen.</w:t>
      </w:r>
    </w:p>
    <w:p w:rsidRPr="009A5F68" w:rsidR="009A5F68" w:rsidP="63F96900" w:rsidRDefault="009A5F68" w14:paraId="192E7815" w14:noSpellErr="1" w14:textId="4F462CC5">
      <w:pPr>
        <w:pStyle w:val="streepjes"/>
        <w:tabs>
          <w:tab w:val="right" w:leader="none" w:pos="8647"/>
        </w:tabs>
        <w:ind w:left="0" w:firstLine="0"/>
        <w:rPr>
          <w:rFonts w:ascii="Calibri" w:hAnsi="Calibri" w:cs="Calibri" w:asciiTheme="minorAscii" w:hAnsiTheme="minorAscii" w:cstheme="minorAscii"/>
          <w:sz w:val="20"/>
          <w:szCs w:val="20"/>
        </w:rPr>
      </w:pPr>
    </w:p>
    <w:sectPr w:rsidRPr="009A5F68" w:rsidR="009A5F68" w:rsidSect="009A5F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orient="portrait" w:code="9"/>
      <w:pgMar w:top="1440" w:right="1080" w:bottom="1440" w:left="1080" w:header="426" w:footer="882" w:gutter="0"/>
      <w:cols w:space="708"/>
      <w:formProt w:val="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37EA9" w:rsidP="008A5DCB" w:rsidRDefault="00137EA9" w14:paraId="79EC88AC" w14:textId="77777777">
      <w:r>
        <w:separator/>
      </w:r>
    </w:p>
  </w:endnote>
  <w:endnote w:type="continuationSeparator" w:id="0">
    <w:p w:rsidR="00137EA9" w:rsidP="008A5DCB" w:rsidRDefault="00137EA9" w14:paraId="0A8F60D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A995ACE-61F5-4E07-BC91-8CF33F987EE8}" r:id="rId1"/>
    <w:embedBold w:fontKey="{6FC44CFA-EEB4-4AFB-B8E5-5450ECDDC60E}" r:id="rId2"/>
    <w:embedBoldItalic w:fontKey="{C119855F-44F8-4B8E-AE6B-47A4CD3C2167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">
    <w:altName w:val="Courier New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C9007F65-7D26-4A51-94DA-4453BF301F81}" w:subsetted="1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8033C" w:rsidRDefault="00B8033C" w14:paraId="0FD12733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F47BD5" w:rsidR="000D22E5" w:rsidP="000D22E5" w:rsidRDefault="000D22E5" w14:paraId="67E4C81B" w14:textId="777777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47BD5">
      <w:rPr>
        <w:rFonts w:asciiTheme="minorHAnsi" w:hAnsiTheme="minorHAnsi" w:cstheme="minorHAnsi"/>
        <w:sz w:val="18"/>
        <w:szCs w:val="18"/>
        <w:lang w:val="nl-NL"/>
      </w:rPr>
      <w:t xml:space="preserve">Pagina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PAGE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Pr="009A5F68" w:rsid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  <w:r w:rsidRPr="00F47BD5">
      <w:rPr>
        <w:rFonts w:asciiTheme="minorHAnsi" w:hAnsiTheme="minorHAnsi" w:cstheme="minorHAnsi"/>
        <w:sz w:val="18"/>
        <w:szCs w:val="18"/>
        <w:lang w:val="nl-NL"/>
      </w:rPr>
      <w:t xml:space="preserve"> van </w:t>
    </w:r>
    <w:r w:rsidRPr="00F47BD5">
      <w:rPr>
        <w:rFonts w:asciiTheme="minorHAnsi" w:hAnsiTheme="minorHAnsi" w:cstheme="minorHAnsi"/>
        <w:sz w:val="18"/>
        <w:szCs w:val="18"/>
      </w:rPr>
      <w:fldChar w:fldCharType="begin"/>
    </w:r>
    <w:r w:rsidRPr="00F47BD5">
      <w:rPr>
        <w:rFonts w:asciiTheme="minorHAnsi" w:hAnsiTheme="minorHAnsi" w:cstheme="minorHAnsi"/>
        <w:sz w:val="18"/>
        <w:szCs w:val="18"/>
      </w:rPr>
      <w:instrText>NUMPAGES  \* Arabic  \* MERGEFORMAT</w:instrText>
    </w:r>
    <w:r w:rsidRPr="00F47BD5">
      <w:rPr>
        <w:rFonts w:asciiTheme="minorHAnsi" w:hAnsiTheme="minorHAnsi" w:cstheme="minorHAnsi"/>
        <w:sz w:val="18"/>
        <w:szCs w:val="18"/>
      </w:rPr>
      <w:fldChar w:fldCharType="separate"/>
    </w:r>
    <w:r w:rsidRPr="009A5F68" w:rsidR="009A5F68">
      <w:rPr>
        <w:rFonts w:asciiTheme="minorHAnsi" w:hAnsiTheme="minorHAnsi" w:cstheme="minorHAnsi"/>
        <w:noProof/>
        <w:sz w:val="18"/>
        <w:szCs w:val="18"/>
        <w:lang w:val="nl-NL"/>
      </w:rPr>
      <w:t>2</w:t>
    </w:r>
    <w:r w:rsidRPr="00F47BD5">
      <w:rPr>
        <w:rFonts w:asciiTheme="minorHAnsi" w:hAnsiTheme="minorHAnsi" w:cstheme="minorHAns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9085E" w:rsidR="005C7DC8" w:rsidP="00633ED3" w:rsidRDefault="00C9085E" w14:paraId="4FD9A3C5" w14:textId="77777777">
    <w:pPr>
      <w:pStyle w:val="Voettekst"/>
      <w:jc w:val="right"/>
      <w:rPr>
        <w:rFonts w:ascii="Calibri" w:hAnsi="Calibri" w:cs="Calibri"/>
        <w:sz w:val="18"/>
        <w:szCs w:val="18"/>
      </w:rPr>
    </w:pPr>
    <w:r w:rsidRPr="00C9085E">
      <w:rPr>
        <w:rFonts w:ascii="Calibri" w:hAnsi="Calibri" w:cs="Calibri"/>
        <w:noProof/>
        <w:lang w:val="en-GB" w:eastAsia="en-GB"/>
      </w:rPr>
      <w:drawing>
        <wp:anchor distT="0" distB="0" distL="114300" distR="114300" simplePos="0" relativeHeight="251667968" behindDoc="0" locked="0" layoutInCell="1" allowOverlap="1" wp14:anchorId="1F7209FD" wp14:editId="74F5F231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1547880" cy="651600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hemalogo_ondernemen_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88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085E" w:rsidR="00633ED3">
      <w:rPr>
        <w:rFonts w:ascii="Calibri" w:hAnsi="Calibri" w:cs="Calibri"/>
        <w:sz w:val="18"/>
        <w:szCs w:val="18"/>
        <w:lang w:val="nl-NL"/>
      </w:rPr>
      <w:t xml:space="preserve">Pagina </w:t>
    </w:r>
    <w:r w:rsidRPr="00C9085E" w:rsidR="00633ED3">
      <w:rPr>
        <w:rFonts w:ascii="Calibri" w:hAnsi="Calibri" w:cs="Calibri"/>
        <w:sz w:val="18"/>
        <w:szCs w:val="18"/>
      </w:rPr>
      <w:fldChar w:fldCharType="begin"/>
    </w:r>
    <w:r w:rsidRPr="00C9085E" w:rsidR="00633ED3">
      <w:rPr>
        <w:rFonts w:ascii="Calibri" w:hAnsi="Calibri" w:cs="Calibri"/>
        <w:sz w:val="18"/>
        <w:szCs w:val="18"/>
      </w:rPr>
      <w:instrText>PAGE  \* Arabic  \* MERGEFORMAT</w:instrText>
    </w:r>
    <w:r w:rsidRPr="00C9085E" w:rsidR="00633ED3">
      <w:rPr>
        <w:rFonts w:ascii="Calibri" w:hAnsi="Calibri" w:cs="Calibri"/>
        <w:sz w:val="18"/>
        <w:szCs w:val="18"/>
      </w:rPr>
      <w:fldChar w:fldCharType="separate"/>
    </w:r>
    <w:r w:rsidRPr="009A5F68" w:rsidR="009A5F68">
      <w:rPr>
        <w:rFonts w:ascii="Calibri" w:hAnsi="Calibri" w:cs="Calibri"/>
        <w:noProof/>
        <w:sz w:val="18"/>
        <w:szCs w:val="18"/>
        <w:lang w:val="nl-NL"/>
      </w:rPr>
      <w:t>1</w:t>
    </w:r>
    <w:r w:rsidRPr="00C9085E" w:rsidR="00633ED3">
      <w:rPr>
        <w:rFonts w:ascii="Calibri" w:hAnsi="Calibri" w:cs="Calibri"/>
        <w:sz w:val="18"/>
        <w:szCs w:val="18"/>
      </w:rPr>
      <w:fldChar w:fldCharType="end"/>
    </w:r>
    <w:r w:rsidRPr="00C9085E" w:rsidR="00633ED3">
      <w:rPr>
        <w:rFonts w:ascii="Calibri" w:hAnsi="Calibri" w:cs="Calibri"/>
        <w:sz w:val="18"/>
        <w:szCs w:val="18"/>
        <w:lang w:val="nl-NL"/>
      </w:rPr>
      <w:t xml:space="preserve"> van </w:t>
    </w:r>
    <w:r w:rsidRPr="00C9085E" w:rsidR="00633ED3">
      <w:rPr>
        <w:rFonts w:ascii="Calibri" w:hAnsi="Calibri" w:cs="Calibri"/>
        <w:sz w:val="18"/>
        <w:szCs w:val="18"/>
      </w:rPr>
      <w:fldChar w:fldCharType="begin"/>
    </w:r>
    <w:r w:rsidRPr="00C9085E" w:rsidR="00633ED3">
      <w:rPr>
        <w:rFonts w:ascii="Calibri" w:hAnsi="Calibri" w:cs="Calibri"/>
        <w:sz w:val="18"/>
        <w:szCs w:val="18"/>
      </w:rPr>
      <w:instrText>NUMPAGES  \* Arabic  \* MERGEFORMAT</w:instrText>
    </w:r>
    <w:r w:rsidRPr="00C9085E" w:rsidR="00633ED3">
      <w:rPr>
        <w:rFonts w:ascii="Calibri" w:hAnsi="Calibri" w:cs="Calibri"/>
        <w:sz w:val="18"/>
        <w:szCs w:val="18"/>
      </w:rPr>
      <w:fldChar w:fldCharType="separate"/>
    </w:r>
    <w:r w:rsidRPr="009A5F68" w:rsidR="009A5F68">
      <w:rPr>
        <w:rFonts w:ascii="Calibri" w:hAnsi="Calibri" w:cs="Calibri"/>
        <w:noProof/>
        <w:sz w:val="18"/>
        <w:szCs w:val="18"/>
        <w:lang w:val="nl-NL"/>
      </w:rPr>
      <w:t>1</w:t>
    </w:r>
    <w:r w:rsidRPr="00C9085E" w:rsidR="00633ED3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37EA9" w:rsidP="008A5DCB" w:rsidRDefault="00137EA9" w14:paraId="3B642244" w14:textId="77777777">
      <w:r>
        <w:separator/>
      </w:r>
    </w:p>
  </w:footnote>
  <w:footnote w:type="continuationSeparator" w:id="0">
    <w:p w:rsidR="00137EA9" w:rsidP="008A5DCB" w:rsidRDefault="00137EA9" w14:paraId="49BAE56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8033C" w:rsidRDefault="00B8033C" w14:paraId="5DEAA47E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8033C" w:rsidRDefault="00B8033C" w14:paraId="7F26926E" w14:textId="7777777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47BD5" w:rsidR="005C7DC8" w:rsidP="00B8033C" w:rsidRDefault="00B8033C" w14:paraId="2852DFA7" w14:textId="77777777">
    <w:pPr>
      <w:pStyle w:val="Koptekst"/>
      <w:spacing w:before="240" w:line="600" w:lineRule="auto"/>
      <w:rPr>
        <w:rFonts w:asciiTheme="minorHAnsi" w:hAnsiTheme="minorHAnsi" w:cstheme="minorHAnsi"/>
        <w:lang w:eastAsia="nl-BE"/>
      </w:rPr>
    </w:pPr>
    <w:r>
      <w:rPr>
        <w:rFonts w:ascii="Calibri" w:hAnsi="Calibri" w:cs="Calibri"/>
        <w:b/>
        <w:noProof/>
        <w:sz w:val="20"/>
        <w:szCs w:val="20"/>
      </w:rPr>
      <w:drawing>
        <wp:inline distT="0" distB="0" distL="0" distR="0" wp14:anchorId="51F23146" wp14:editId="53592F22">
          <wp:extent cx="646386" cy="157655"/>
          <wp:effectExtent l="0" t="0" r="1905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386" cy="15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7" style="width:12pt;height:12pt" o:bullet="t" type="#_x0000_t75">
        <v:imagedata o:title="mso206A" r:id="rId1"/>
      </v:shape>
    </w:pict>
  </w:numPicBullet>
  <w:abstractNum w:abstractNumId="0" w15:restartNumberingAfterBreak="0">
    <w:nsid w:val="01862364"/>
    <w:multiLevelType w:val="hybridMultilevel"/>
    <w:tmpl w:val="CF0ECD8E"/>
    <w:lvl w:ilvl="0" w:tplc="97A8A3E8">
      <w:start w:val="3"/>
      <w:numFmt w:val="bullet"/>
      <w:lvlText w:val="-"/>
      <w:lvlJc w:val="left"/>
      <w:pPr>
        <w:ind w:left="720" w:hanging="360"/>
      </w:pPr>
      <w:rPr>
        <w:rFonts w:hint="default" w:ascii="Verdana" w:hAnsi="Verdana" w:eastAsiaTheme="minorHAnsi" w:cstheme="minorBidi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9656FB"/>
    <w:multiLevelType w:val="hybridMultilevel"/>
    <w:tmpl w:val="381C01F6"/>
    <w:lvl w:ilvl="0" w:tplc="08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29F3379"/>
    <w:multiLevelType w:val="hybridMultilevel"/>
    <w:tmpl w:val="5842656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5161FE"/>
    <w:multiLevelType w:val="multilevel"/>
    <w:tmpl w:val="7CD0BE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3F90F26"/>
    <w:multiLevelType w:val="multilevel"/>
    <w:tmpl w:val="2D46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F10005F"/>
    <w:multiLevelType w:val="multilevel"/>
    <w:tmpl w:val="048480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 w:cs="Tahoma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 w:cs="Tahoma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 w:cs="Tahoma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 w:cs="Tahoma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 w:cs="Tahoma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 w:cs="Tahoma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 w:cs="Tahoma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 w:cs="Tahoma"/>
      </w:rPr>
    </w:lvl>
  </w:abstractNum>
  <w:abstractNum w:abstractNumId="6" w15:restartNumberingAfterBreak="0">
    <w:nsid w:val="0FAA1767"/>
    <w:multiLevelType w:val="hybridMultilevel"/>
    <w:tmpl w:val="BEF2F922"/>
    <w:lvl w:ilvl="0" w:tplc="0813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A56A7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74B7C"/>
    <w:multiLevelType w:val="multilevel"/>
    <w:tmpl w:val="684C8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6DE0552"/>
    <w:multiLevelType w:val="multilevel"/>
    <w:tmpl w:val="29C61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71376F6"/>
    <w:multiLevelType w:val="hybridMultilevel"/>
    <w:tmpl w:val="60507A1E"/>
    <w:lvl w:ilvl="0" w:tplc="08130011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D40B56A">
      <w:numFmt w:val="bullet"/>
      <w:lvlText w:val="•"/>
      <w:lvlJc w:val="left"/>
      <w:pPr>
        <w:ind w:left="2134" w:hanging="705"/>
      </w:pPr>
      <w:rPr>
        <w:rFonts w:hint="default" w:ascii="Verdana" w:hAnsi="Verdana" w:cs="Arial" w:eastAsiaTheme="minorHAnsi"/>
      </w:r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9EC343B"/>
    <w:multiLevelType w:val="hybridMultilevel"/>
    <w:tmpl w:val="63DEBB6A"/>
    <w:lvl w:ilvl="0" w:tplc="D1926718">
      <w:start w:val="2"/>
      <w:numFmt w:val="bullet"/>
      <w:lvlText w:val="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160A05"/>
    <w:multiLevelType w:val="hybridMultilevel"/>
    <w:tmpl w:val="E8C674C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68D04A8"/>
    <w:multiLevelType w:val="hybridMultilevel"/>
    <w:tmpl w:val="DE448BB2"/>
    <w:lvl w:ilvl="0" w:tplc="CCC07BC0">
      <w:numFmt w:val="bullet"/>
      <w:lvlText w:val="-"/>
      <w:lvlJc w:val="left"/>
      <w:pPr>
        <w:ind w:left="720" w:hanging="360"/>
      </w:pPr>
      <w:rPr>
        <w:rFonts w:hint="default" w:ascii="Verdana" w:hAnsi="Verdana" w:cs="Tahoma" w:eastAsiaTheme="minorHAns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A4E1503"/>
    <w:multiLevelType w:val="hybridMultilevel"/>
    <w:tmpl w:val="EB12DAC2"/>
    <w:lvl w:ilvl="0" w:tplc="07A6BDFC">
      <w:start w:val="3"/>
      <w:numFmt w:val="bullet"/>
      <w:lvlText w:val="-"/>
      <w:lvlJc w:val="left"/>
      <w:pPr>
        <w:ind w:left="720" w:hanging="360"/>
      </w:pPr>
      <w:rPr>
        <w:rFonts w:hint="default" w:ascii="Flanders Art Sans" w:hAnsi="Flanders Art San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A731E0A"/>
    <w:multiLevelType w:val="multilevel"/>
    <w:tmpl w:val="139ED96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5" w15:restartNumberingAfterBreak="0">
    <w:nsid w:val="3B723F43"/>
    <w:multiLevelType w:val="hybridMultilevel"/>
    <w:tmpl w:val="70B4474C"/>
    <w:lvl w:ilvl="0" w:tplc="CCC07BC0">
      <w:numFmt w:val="bullet"/>
      <w:lvlText w:val="-"/>
      <w:lvlJc w:val="left"/>
      <w:pPr>
        <w:ind w:left="360" w:hanging="360"/>
      </w:pPr>
      <w:rPr>
        <w:rFonts w:hint="default" w:ascii="Verdana" w:hAnsi="Verdana" w:cs="Tahoma" w:eastAsiaTheme="minorHAnsi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450E6947"/>
    <w:multiLevelType w:val="hybridMultilevel"/>
    <w:tmpl w:val="983A98B2"/>
    <w:lvl w:ilvl="0" w:tplc="97A8A3E8">
      <w:start w:val="3"/>
      <w:numFmt w:val="bullet"/>
      <w:lvlText w:val="-"/>
      <w:lvlPicBulletId w:val="0"/>
      <w:lvlJc w:val="left"/>
      <w:pPr>
        <w:ind w:left="360" w:hanging="360"/>
      </w:pPr>
      <w:rPr>
        <w:rFonts w:hint="default" w:ascii="Verdana" w:hAnsi="Verdana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8DF6336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18" w15:restartNumberingAfterBreak="0">
    <w:nsid w:val="49E945B7"/>
    <w:multiLevelType w:val="hybridMultilevel"/>
    <w:tmpl w:val="FC1E9082"/>
    <w:lvl w:ilvl="0" w:tplc="08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50576FCA"/>
    <w:multiLevelType w:val="hybridMultilevel"/>
    <w:tmpl w:val="C5888F9C"/>
    <w:lvl w:ilvl="0" w:tplc="0813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B143F"/>
    <w:multiLevelType w:val="multilevel"/>
    <w:tmpl w:val="E2101D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1" w15:restartNumberingAfterBreak="0">
    <w:nsid w:val="53A06AD7"/>
    <w:multiLevelType w:val="multilevel"/>
    <w:tmpl w:val="2068A2D2"/>
    <w:lvl w:ilvl="0">
      <w:start w:val="3"/>
      <w:numFmt w:val="decimal"/>
      <w:lvlText w:val="%1"/>
      <w:lvlJc w:val="left"/>
      <w:pPr>
        <w:ind w:left="600" w:hanging="600"/>
      </w:pPr>
      <w:rPr>
        <w:rFonts w:hint="default" w:cs="Tahoma"/>
      </w:rPr>
    </w:lvl>
    <w:lvl w:ilvl="1">
      <w:start w:val="1"/>
      <w:numFmt w:val="decimal"/>
      <w:lvlText w:val="%1.%2"/>
      <w:lvlJc w:val="left"/>
      <w:pPr>
        <w:ind w:left="900" w:hanging="720"/>
      </w:pPr>
      <w:rPr>
        <w:rFonts w:hint="default" w:cs="Tahoma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 w:cs="Tahoma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 w:cs="Tahoma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 w:cs="Tahoma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 w:cs="Tahoma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 w:cs="Tahoma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 w:cs="Tahoma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 w:cs="Tahoma"/>
      </w:rPr>
    </w:lvl>
  </w:abstractNum>
  <w:abstractNum w:abstractNumId="22" w15:restartNumberingAfterBreak="0">
    <w:nsid w:val="55D64217"/>
    <w:multiLevelType w:val="multilevel"/>
    <w:tmpl w:val="162E4B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8142D82"/>
    <w:multiLevelType w:val="hybridMultilevel"/>
    <w:tmpl w:val="0CAC65C8"/>
    <w:lvl w:ilvl="0" w:tplc="08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A37E4A"/>
    <w:multiLevelType w:val="hybridMultilevel"/>
    <w:tmpl w:val="DA904CD2"/>
    <w:lvl w:ilvl="0" w:tplc="97A8A3E8">
      <w:start w:val="3"/>
      <w:numFmt w:val="bullet"/>
      <w:lvlText w:val="-"/>
      <w:lvlJc w:val="left"/>
      <w:pPr>
        <w:ind w:left="720" w:hanging="360"/>
      </w:pPr>
      <w:rPr>
        <w:rFonts w:hint="default" w:ascii="Verdana" w:hAnsi="Verdana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F24641"/>
    <w:multiLevelType w:val="hybridMultilevel"/>
    <w:tmpl w:val="246A6DCA"/>
    <w:lvl w:ilvl="0" w:tplc="041CE82A">
      <w:start w:val="1"/>
      <w:numFmt w:val="decimal"/>
      <w:pStyle w:val="Kop3"/>
      <w:suff w:val="space"/>
      <w:lvlText w:val="1.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DD498B"/>
    <w:multiLevelType w:val="hybridMultilevel"/>
    <w:tmpl w:val="F3E09E86"/>
    <w:lvl w:ilvl="0" w:tplc="B06CA678">
      <w:numFmt w:val="bullet"/>
      <w:lvlText w:val="-"/>
      <w:lvlJc w:val="left"/>
      <w:pPr>
        <w:ind w:left="720" w:hanging="360"/>
      </w:pPr>
      <w:rPr>
        <w:rFonts w:hint="default" w:ascii="Flanders Art Sans" w:hAnsi="Flanders Art San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E8308D"/>
    <w:multiLevelType w:val="multilevel"/>
    <w:tmpl w:val="A2A075C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2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28" w15:restartNumberingAfterBreak="0">
    <w:nsid w:val="67D073D7"/>
    <w:multiLevelType w:val="multilevel"/>
    <w:tmpl w:val="28A0D9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6A470138"/>
    <w:multiLevelType w:val="hybridMultilevel"/>
    <w:tmpl w:val="ED5A1AA0"/>
    <w:lvl w:ilvl="0" w:tplc="70D28B0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 w:ascii="Arial" w:hAnsi="Arial" w:eastAsia="Times New Roman" w:cs="Arial"/>
      </w:rPr>
    </w:lvl>
    <w:lvl w:ilvl="1" w:tplc="70D28B0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hint="default" w:ascii="Arial" w:hAnsi="Arial" w:eastAsia="Times New Roman" w:cs="Arial"/>
        <w:i w:val="0"/>
      </w:rPr>
    </w:lvl>
    <w:lvl w:ilvl="2" w:tplc="0413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3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3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6BFB40FD"/>
    <w:multiLevelType w:val="hybridMultilevel"/>
    <w:tmpl w:val="CD3C1902"/>
    <w:lvl w:ilvl="0" w:tplc="287A5290">
      <w:start w:val="2"/>
      <w:numFmt w:val="bullet"/>
      <w:lvlText w:val=""/>
      <w:lvlJc w:val="left"/>
      <w:pPr>
        <w:ind w:left="720" w:hanging="360"/>
      </w:pPr>
      <w:rPr>
        <w:rFonts w:hint="default" w:ascii="Wingdings" w:hAnsi="Wingding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06E78D2"/>
    <w:multiLevelType w:val="hybridMultilevel"/>
    <w:tmpl w:val="C5F01052"/>
    <w:lvl w:ilvl="0" w:tplc="DB38B1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7B089E"/>
    <w:multiLevelType w:val="hybridMultilevel"/>
    <w:tmpl w:val="F15CDCE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926DDA"/>
    <w:multiLevelType w:val="hybridMultilevel"/>
    <w:tmpl w:val="2D5ECCD2"/>
    <w:lvl w:ilvl="0" w:tplc="97A8A3E8">
      <w:start w:val="3"/>
      <w:numFmt w:val="bullet"/>
      <w:lvlText w:val="-"/>
      <w:lvlJc w:val="left"/>
      <w:pPr>
        <w:ind w:left="720" w:hanging="360"/>
      </w:pPr>
      <w:rPr>
        <w:rFonts w:hint="default" w:ascii="Verdana" w:hAnsi="Verdana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EE203B9"/>
    <w:multiLevelType w:val="hybridMultilevel"/>
    <w:tmpl w:val="CF382396"/>
    <w:lvl w:ilvl="0" w:tplc="65CCA3EA">
      <w:start w:val="2"/>
      <w:numFmt w:val="bullet"/>
      <w:lvlText w:val="-"/>
      <w:lvlJc w:val="left"/>
      <w:pPr>
        <w:ind w:left="720" w:hanging="360"/>
      </w:pPr>
      <w:rPr>
        <w:rFonts w:hint="default" w:ascii="Flanders Art Sans" w:hAnsi="Flanders Art Sans" w:eastAsiaTheme="minorHAnsi" w:cstheme="minorBid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04090541">
    <w:abstractNumId w:val="5"/>
  </w:num>
  <w:num w:numId="2" w16cid:durableId="219440254">
    <w:abstractNumId w:val="25"/>
  </w:num>
  <w:num w:numId="3" w16cid:durableId="1444031984">
    <w:abstractNumId w:val="22"/>
  </w:num>
  <w:num w:numId="4" w16cid:durableId="1339960996">
    <w:abstractNumId w:val="7"/>
  </w:num>
  <w:num w:numId="5" w16cid:durableId="1930383942">
    <w:abstractNumId w:val="32"/>
  </w:num>
  <w:num w:numId="6" w16cid:durableId="1535194029">
    <w:abstractNumId w:val="11"/>
  </w:num>
  <w:num w:numId="7" w16cid:durableId="1832942288">
    <w:abstractNumId w:val="27"/>
  </w:num>
  <w:num w:numId="8" w16cid:durableId="1901669494">
    <w:abstractNumId w:val="17"/>
  </w:num>
  <w:num w:numId="9" w16cid:durableId="638265947">
    <w:abstractNumId w:val="4"/>
  </w:num>
  <w:num w:numId="10" w16cid:durableId="1210069150">
    <w:abstractNumId w:val="21"/>
  </w:num>
  <w:num w:numId="11" w16cid:durableId="497772255">
    <w:abstractNumId w:val="20"/>
  </w:num>
  <w:num w:numId="12" w16cid:durableId="1972784168">
    <w:abstractNumId w:val="14"/>
  </w:num>
  <w:num w:numId="13" w16cid:durableId="1204631934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86867997">
    <w:abstractNumId w:val="6"/>
  </w:num>
  <w:num w:numId="15" w16cid:durableId="216211456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75298251">
    <w:abstractNumId w:val="12"/>
  </w:num>
  <w:num w:numId="17" w16cid:durableId="1760327362">
    <w:abstractNumId w:val="9"/>
  </w:num>
  <w:num w:numId="18" w16cid:durableId="227571327">
    <w:abstractNumId w:val="16"/>
  </w:num>
  <w:num w:numId="19" w16cid:durableId="1527135650">
    <w:abstractNumId w:val="15"/>
  </w:num>
  <w:num w:numId="20" w16cid:durableId="1774203241">
    <w:abstractNumId w:val="34"/>
  </w:num>
  <w:num w:numId="21" w16cid:durableId="808130045">
    <w:abstractNumId w:val="13"/>
  </w:num>
  <w:num w:numId="22" w16cid:durableId="642976304">
    <w:abstractNumId w:val="31"/>
  </w:num>
  <w:num w:numId="23" w16cid:durableId="1165782565">
    <w:abstractNumId w:val="23"/>
  </w:num>
  <w:num w:numId="24" w16cid:durableId="925194001">
    <w:abstractNumId w:val="2"/>
  </w:num>
  <w:num w:numId="25" w16cid:durableId="783112053">
    <w:abstractNumId w:val="1"/>
  </w:num>
  <w:num w:numId="26" w16cid:durableId="575017556">
    <w:abstractNumId w:val="18"/>
  </w:num>
  <w:num w:numId="27" w16cid:durableId="172962109">
    <w:abstractNumId w:val="19"/>
  </w:num>
  <w:num w:numId="28" w16cid:durableId="1861704007">
    <w:abstractNumId w:val="22"/>
    <w:lvlOverride w:ilvl="0">
      <w:startOverride w:val="1"/>
    </w:lvlOverride>
  </w:num>
  <w:num w:numId="29" w16cid:durableId="791091801">
    <w:abstractNumId w:val="22"/>
    <w:lvlOverride w:ilvl="0">
      <w:startOverride w:val="1"/>
    </w:lvlOverride>
  </w:num>
  <w:num w:numId="30" w16cid:durableId="1748728660">
    <w:abstractNumId w:val="8"/>
  </w:num>
  <w:num w:numId="31" w16cid:durableId="1975674061">
    <w:abstractNumId w:val="3"/>
  </w:num>
  <w:num w:numId="32" w16cid:durableId="1380282923">
    <w:abstractNumId w:val="25"/>
    <w:lvlOverride w:ilvl="0">
      <w:startOverride w:val="1"/>
    </w:lvlOverride>
  </w:num>
  <w:num w:numId="33" w16cid:durableId="1379357723">
    <w:abstractNumId w:val="24"/>
  </w:num>
  <w:num w:numId="34" w16cid:durableId="1125192684">
    <w:abstractNumId w:val="0"/>
  </w:num>
  <w:num w:numId="35" w16cid:durableId="2060743903">
    <w:abstractNumId w:val="33"/>
  </w:num>
  <w:num w:numId="36" w16cid:durableId="2073313387">
    <w:abstractNumId w:val="26"/>
  </w:num>
  <w:num w:numId="37" w16cid:durableId="207422955">
    <w:abstractNumId w:val="30"/>
  </w:num>
  <w:num w:numId="38" w16cid:durableId="2124956176">
    <w:abstractNumId w:val="10"/>
  </w:num>
  <w:numIdMacAtCleanup w:val="19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dirty"/>
  <w:attachedTemplate r:id="rId1"/>
  <w:trackRevisions w:val="false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A9"/>
    <w:rsid w:val="00000EE9"/>
    <w:rsid w:val="00001115"/>
    <w:rsid w:val="00003581"/>
    <w:rsid w:val="000040C1"/>
    <w:rsid w:val="000052AE"/>
    <w:rsid w:val="000063A5"/>
    <w:rsid w:val="0001019E"/>
    <w:rsid w:val="000114E8"/>
    <w:rsid w:val="000127B4"/>
    <w:rsid w:val="00013088"/>
    <w:rsid w:val="00013892"/>
    <w:rsid w:val="00013D96"/>
    <w:rsid w:val="000168D2"/>
    <w:rsid w:val="00017FE6"/>
    <w:rsid w:val="000201F3"/>
    <w:rsid w:val="0002075A"/>
    <w:rsid w:val="00021417"/>
    <w:rsid w:val="00022763"/>
    <w:rsid w:val="00024230"/>
    <w:rsid w:val="00026A94"/>
    <w:rsid w:val="000275B4"/>
    <w:rsid w:val="000323A7"/>
    <w:rsid w:val="000354AF"/>
    <w:rsid w:val="00036796"/>
    <w:rsid w:val="0003795B"/>
    <w:rsid w:val="00041E4B"/>
    <w:rsid w:val="000440EB"/>
    <w:rsid w:val="0004663B"/>
    <w:rsid w:val="00046EEB"/>
    <w:rsid w:val="00047153"/>
    <w:rsid w:val="000471E1"/>
    <w:rsid w:val="00047830"/>
    <w:rsid w:val="000516C8"/>
    <w:rsid w:val="000550C4"/>
    <w:rsid w:val="00055773"/>
    <w:rsid w:val="00056E0C"/>
    <w:rsid w:val="000612EB"/>
    <w:rsid w:val="00061BD5"/>
    <w:rsid w:val="00061D60"/>
    <w:rsid w:val="00062055"/>
    <w:rsid w:val="000658CA"/>
    <w:rsid w:val="0007015A"/>
    <w:rsid w:val="00072DAD"/>
    <w:rsid w:val="000819D8"/>
    <w:rsid w:val="00082054"/>
    <w:rsid w:val="00082340"/>
    <w:rsid w:val="00082B6A"/>
    <w:rsid w:val="00086F64"/>
    <w:rsid w:val="00087934"/>
    <w:rsid w:val="0008795C"/>
    <w:rsid w:val="00090115"/>
    <w:rsid w:val="000931B1"/>
    <w:rsid w:val="000945AE"/>
    <w:rsid w:val="00094603"/>
    <w:rsid w:val="00094C43"/>
    <w:rsid w:val="000971BA"/>
    <w:rsid w:val="000A10D7"/>
    <w:rsid w:val="000A17FF"/>
    <w:rsid w:val="000B0BC1"/>
    <w:rsid w:val="000B2CA7"/>
    <w:rsid w:val="000B3D74"/>
    <w:rsid w:val="000B47B5"/>
    <w:rsid w:val="000B6551"/>
    <w:rsid w:val="000B7AD6"/>
    <w:rsid w:val="000C0FCB"/>
    <w:rsid w:val="000C3289"/>
    <w:rsid w:val="000C4F6D"/>
    <w:rsid w:val="000C5525"/>
    <w:rsid w:val="000C72F6"/>
    <w:rsid w:val="000D14C4"/>
    <w:rsid w:val="000D22E5"/>
    <w:rsid w:val="000D3F8B"/>
    <w:rsid w:val="000D707C"/>
    <w:rsid w:val="000E02DE"/>
    <w:rsid w:val="000E3FEC"/>
    <w:rsid w:val="000E4233"/>
    <w:rsid w:val="000E6BCC"/>
    <w:rsid w:val="000F1452"/>
    <w:rsid w:val="000F306D"/>
    <w:rsid w:val="000F5FC6"/>
    <w:rsid w:val="001038D8"/>
    <w:rsid w:val="00103994"/>
    <w:rsid w:val="00105B1F"/>
    <w:rsid w:val="001078C6"/>
    <w:rsid w:val="00112476"/>
    <w:rsid w:val="001151BF"/>
    <w:rsid w:val="001157B8"/>
    <w:rsid w:val="00115E2C"/>
    <w:rsid w:val="00115F2E"/>
    <w:rsid w:val="0011717F"/>
    <w:rsid w:val="00117C6D"/>
    <w:rsid w:val="00117DBB"/>
    <w:rsid w:val="001209F6"/>
    <w:rsid w:val="001233E1"/>
    <w:rsid w:val="00123E05"/>
    <w:rsid w:val="001270F6"/>
    <w:rsid w:val="00131869"/>
    <w:rsid w:val="00133EEB"/>
    <w:rsid w:val="0013539D"/>
    <w:rsid w:val="0013635C"/>
    <w:rsid w:val="001373B0"/>
    <w:rsid w:val="00137EA9"/>
    <w:rsid w:val="0014023E"/>
    <w:rsid w:val="00140A8A"/>
    <w:rsid w:val="00141535"/>
    <w:rsid w:val="0014214E"/>
    <w:rsid w:val="00143079"/>
    <w:rsid w:val="00143E8B"/>
    <w:rsid w:val="00146A45"/>
    <w:rsid w:val="00153956"/>
    <w:rsid w:val="00154B32"/>
    <w:rsid w:val="00157362"/>
    <w:rsid w:val="001618A7"/>
    <w:rsid w:val="0016230A"/>
    <w:rsid w:val="001629DE"/>
    <w:rsid w:val="00166007"/>
    <w:rsid w:val="001670AD"/>
    <w:rsid w:val="00172883"/>
    <w:rsid w:val="00175C08"/>
    <w:rsid w:val="001764B5"/>
    <w:rsid w:val="0017698D"/>
    <w:rsid w:val="00177395"/>
    <w:rsid w:val="00180D46"/>
    <w:rsid w:val="001829B3"/>
    <w:rsid w:val="0018486E"/>
    <w:rsid w:val="00193E2E"/>
    <w:rsid w:val="00195E82"/>
    <w:rsid w:val="00196BC4"/>
    <w:rsid w:val="001A085C"/>
    <w:rsid w:val="001A1CB6"/>
    <w:rsid w:val="001A328C"/>
    <w:rsid w:val="001A3848"/>
    <w:rsid w:val="001A4E39"/>
    <w:rsid w:val="001A5510"/>
    <w:rsid w:val="001A7583"/>
    <w:rsid w:val="001B16BD"/>
    <w:rsid w:val="001B1C72"/>
    <w:rsid w:val="001B4730"/>
    <w:rsid w:val="001B7030"/>
    <w:rsid w:val="001C2F89"/>
    <w:rsid w:val="001C3234"/>
    <w:rsid w:val="001C7335"/>
    <w:rsid w:val="001D468E"/>
    <w:rsid w:val="001D46F9"/>
    <w:rsid w:val="001D4858"/>
    <w:rsid w:val="001D68AA"/>
    <w:rsid w:val="001D7A46"/>
    <w:rsid w:val="001E301B"/>
    <w:rsid w:val="001E3D51"/>
    <w:rsid w:val="001E4C16"/>
    <w:rsid w:val="001E71A2"/>
    <w:rsid w:val="001F075D"/>
    <w:rsid w:val="001F1DCC"/>
    <w:rsid w:val="001F210D"/>
    <w:rsid w:val="001F2C74"/>
    <w:rsid w:val="001F3216"/>
    <w:rsid w:val="001F40A1"/>
    <w:rsid w:val="001F4116"/>
    <w:rsid w:val="001F4FFE"/>
    <w:rsid w:val="00200136"/>
    <w:rsid w:val="00200BDC"/>
    <w:rsid w:val="0020124B"/>
    <w:rsid w:val="002023D9"/>
    <w:rsid w:val="0020263B"/>
    <w:rsid w:val="0020328A"/>
    <w:rsid w:val="00204230"/>
    <w:rsid w:val="002044C4"/>
    <w:rsid w:val="00211722"/>
    <w:rsid w:val="00212A10"/>
    <w:rsid w:val="00213B5A"/>
    <w:rsid w:val="00215123"/>
    <w:rsid w:val="00220931"/>
    <w:rsid w:val="00223905"/>
    <w:rsid w:val="00223EE8"/>
    <w:rsid w:val="00224123"/>
    <w:rsid w:val="002242FE"/>
    <w:rsid w:val="00224939"/>
    <w:rsid w:val="00225E89"/>
    <w:rsid w:val="00225FE3"/>
    <w:rsid w:val="0022653C"/>
    <w:rsid w:val="0022665E"/>
    <w:rsid w:val="00233D91"/>
    <w:rsid w:val="00234017"/>
    <w:rsid w:val="00236A50"/>
    <w:rsid w:val="00241CA0"/>
    <w:rsid w:val="002427EC"/>
    <w:rsid w:val="0024451D"/>
    <w:rsid w:val="00244B5D"/>
    <w:rsid w:val="00247AC7"/>
    <w:rsid w:val="00252EDC"/>
    <w:rsid w:val="00254391"/>
    <w:rsid w:val="00256D9D"/>
    <w:rsid w:val="0025765B"/>
    <w:rsid w:val="00257B8E"/>
    <w:rsid w:val="00261953"/>
    <w:rsid w:val="002627B6"/>
    <w:rsid w:val="0026486D"/>
    <w:rsid w:val="002649F1"/>
    <w:rsid w:val="00264A46"/>
    <w:rsid w:val="00266D9C"/>
    <w:rsid w:val="00271806"/>
    <w:rsid w:val="0027199C"/>
    <w:rsid w:val="0027244A"/>
    <w:rsid w:val="0027345A"/>
    <w:rsid w:val="0027535E"/>
    <w:rsid w:val="00276D8C"/>
    <w:rsid w:val="002815C6"/>
    <w:rsid w:val="00285783"/>
    <w:rsid w:val="002866D4"/>
    <w:rsid w:val="00286A29"/>
    <w:rsid w:val="0029001F"/>
    <w:rsid w:val="00290ED5"/>
    <w:rsid w:val="00291806"/>
    <w:rsid w:val="0029216A"/>
    <w:rsid w:val="00295CC4"/>
    <w:rsid w:val="002962EA"/>
    <w:rsid w:val="0029761B"/>
    <w:rsid w:val="002A1B93"/>
    <w:rsid w:val="002A440E"/>
    <w:rsid w:val="002A5146"/>
    <w:rsid w:val="002A5788"/>
    <w:rsid w:val="002A794C"/>
    <w:rsid w:val="002A7BC7"/>
    <w:rsid w:val="002B0B10"/>
    <w:rsid w:val="002B18E5"/>
    <w:rsid w:val="002B5A0D"/>
    <w:rsid w:val="002B76E9"/>
    <w:rsid w:val="002C5128"/>
    <w:rsid w:val="002C71CE"/>
    <w:rsid w:val="002D0E34"/>
    <w:rsid w:val="002D3C4A"/>
    <w:rsid w:val="002D652C"/>
    <w:rsid w:val="002E00D4"/>
    <w:rsid w:val="002E1814"/>
    <w:rsid w:val="002E3405"/>
    <w:rsid w:val="002E5972"/>
    <w:rsid w:val="002F02AC"/>
    <w:rsid w:val="002F26B2"/>
    <w:rsid w:val="002F4553"/>
    <w:rsid w:val="002F5A53"/>
    <w:rsid w:val="002F6033"/>
    <w:rsid w:val="002F6768"/>
    <w:rsid w:val="00302968"/>
    <w:rsid w:val="00302DB2"/>
    <w:rsid w:val="0030643D"/>
    <w:rsid w:val="00306A40"/>
    <w:rsid w:val="00306B08"/>
    <w:rsid w:val="00306FEF"/>
    <w:rsid w:val="003102EB"/>
    <w:rsid w:val="00310D75"/>
    <w:rsid w:val="00310E67"/>
    <w:rsid w:val="00311D6F"/>
    <w:rsid w:val="003130FC"/>
    <w:rsid w:val="003152EC"/>
    <w:rsid w:val="00315B78"/>
    <w:rsid w:val="0031648B"/>
    <w:rsid w:val="0032096D"/>
    <w:rsid w:val="00320C09"/>
    <w:rsid w:val="00327CD0"/>
    <w:rsid w:val="0033197B"/>
    <w:rsid w:val="00336BC4"/>
    <w:rsid w:val="003379FD"/>
    <w:rsid w:val="00340E71"/>
    <w:rsid w:val="00341EE8"/>
    <w:rsid w:val="00343F29"/>
    <w:rsid w:val="00344341"/>
    <w:rsid w:val="00344F61"/>
    <w:rsid w:val="00346121"/>
    <w:rsid w:val="003465DD"/>
    <w:rsid w:val="0034674E"/>
    <w:rsid w:val="00350403"/>
    <w:rsid w:val="00350589"/>
    <w:rsid w:val="003521EC"/>
    <w:rsid w:val="00352E51"/>
    <w:rsid w:val="00363DB1"/>
    <w:rsid w:val="00365041"/>
    <w:rsid w:val="00365C3E"/>
    <w:rsid w:val="00367A84"/>
    <w:rsid w:val="00370784"/>
    <w:rsid w:val="00371C27"/>
    <w:rsid w:val="00374763"/>
    <w:rsid w:val="00376B22"/>
    <w:rsid w:val="003802CF"/>
    <w:rsid w:val="00380B85"/>
    <w:rsid w:val="00381DA0"/>
    <w:rsid w:val="0038329B"/>
    <w:rsid w:val="003858A3"/>
    <w:rsid w:val="003859F2"/>
    <w:rsid w:val="00386025"/>
    <w:rsid w:val="003912E8"/>
    <w:rsid w:val="00393329"/>
    <w:rsid w:val="003959DA"/>
    <w:rsid w:val="0039701B"/>
    <w:rsid w:val="00397D5C"/>
    <w:rsid w:val="003A0D4E"/>
    <w:rsid w:val="003A1792"/>
    <w:rsid w:val="003A491D"/>
    <w:rsid w:val="003A58AF"/>
    <w:rsid w:val="003A62CA"/>
    <w:rsid w:val="003A7087"/>
    <w:rsid w:val="003A757B"/>
    <w:rsid w:val="003B057D"/>
    <w:rsid w:val="003B0B32"/>
    <w:rsid w:val="003B0D52"/>
    <w:rsid w:val="003B26EA"/>
    <w:rsid w:val="003B3011"/>
    <w:rsid w:val="003B448A"/>
    <w:rsid w:val="003C26C4"/>
    <w:rsid w:val="003C49BA"/>
    <w:rsid w:val="003C6388"/>
    <w:rsid w:val="003C7506"/>
    <w:rsid w:val="003D00CD"/>
    <w:rsid w:val="003D0119"/>
    <w:rsid w:val="003D16C0"/>
    <w:rsid w:val="003D260C"/>
    <w:rsid w:val="003D334D"/>
    <w:rsid w:val="003D6A34"/>
    <w:rsid w:val="003D724B"/>
    <w:rsid w:val="003D7428"/>
    <w:rsid w:val="003E1A4C"/>
    <w:rsid w:val="003E4734"/>
    <w:rsid w:val="003E73D9"/>
    <w:rsid w:val="003F6AB9"/>
    <w:rsid w:val="0040351D"/>
    <w:rsid w:val="004066A0"/>
    <w:rsid w:val="004076CD"/>
    <w:rsid w:val="00411EBF"/>
    <w:rsid w:val="00412079"/>
    <w:rsid w:val="004124E1"/>
    <w:rsid w:val="00414FDC"/>
    <w:rsid w:val="00417522"/>
    <w:rsid w:val="00420E23"/>
    <w:rsid w:val="0042104D"/>
    <w:rsid w:val="00422395"/>
    <w:rsid w:val="004245BE"/>
    <w:rsid w:val="00426918"/>
    <w:rsid w:val="004278D8"/>
    <w:rsid w:val="004329F5"/>
    <w:rsid w:val="00433BFB"/>
    <w:rsid w:val="0043483F"/>
    <w:rsid w:val="00434C95"/>
    <w:rsid w:val="00437C69"/>
    <w:rsid w:val="004468AB"/>
    <w:rsid w:val="004474E8"/>
    <w:rsid w:val="00450363"/>
    <w:rsid w:val="00456C30"/>
    <w:rsid w:val="00457876"/>
    <w:rsid w:val="004606CA"/>
    <w:rsid w:val="00461F58"/>
    <w:rsid w:val="004642E9"/>
    <w:rsid w:val="0047348C"/>
    <w:rsid w:val="00481F9E"/>
    <w:rsid w:val="00482148"/>
    <w:rsid w:val="00484001"/>
    <w:rsid w:val="00484660"/>
    <w:rsid w:val="00485DC8"/>
    <w:rsid w:val="0048688E"/>
    <w:rsid w:val="00490761"/>
    <w:rsid w:val="0049173F"/>
    <w:rsid w:val="00493343"/>
    <w:rsid w:val="00493991"/>
    <w:rsid w:val="0049743A"/>
    <w:rsid w:val="004A393C"/>
    <w:rsid w:val="004A4F9A"/>
    <w:rsid w:val="004A6250"/>
    <w:rsid w:val="004A649E"/>
    <w:rsid w:val="004A752C"/>
    <w:rsid w:val="004A7CC1"/>
    <w:rsid w:val="004B46AA"/>
    <w:rsid w:val="004B615B"/>
    <w:rsid w:val="004C0D59"/>
    <w:rsid w:val="004C0DB1"/>
    <w:rsid w:val="004C19BF"/>
    <w:rsid w:val="004C2183"/>
    <w:rsid w:val="004C21D9"/>
    <w:rsid w:val="004C5745"/>
    <w:rsid w:val="004C7E54"/>
    <w:rsid w:val="004D15EB"/>
    <w:rsid w:val="004D2844"/>
    <w:rsid w:val="004D39BF"/>
    <w:rsid w:val="004D4697"/>
    <w:rsid w:val="004D775A"/>
    <w:rsid w:val="004D7BDE"/>
    <w:rsid w:val="004E28C9"/>
    <w:rsid w:val="004E2967"/>
    <w:rsid w:val="004E3BD4"/>
    <w:rsid w:val="004E4921"/>
    <w:rsid w:val="004F463B"/>
    <w:rsid w:val="004F5428"/>
    <w:rsid w:val="004F5B64"/>
    <w:rsid w:val="00501914"/>
    <w:rsid w:val="00502413"/>
    <w:rsid w:val="00503566"/>
    <w:rsid w:val="00504A04"/>
    <w:rsid w:val="005117A8"/>
    <w:rsid w:val="00522725"/>
    <w:rsid w:val="0052476C"/>
    <w:rsid w:val="00527152"/>
    <w:rsid w:val="00530EC7"/>
    <w:rsid w:val="0053142B"/>
    <w:rsid w:val="00531C3B"/>
    <w:rsid w:val="0053590B"/>
    <w:rsid w:val="00540F3D"/>
    <w:rsid w:val="00541C55"/>
    <w:rsid w:val="00545464"/>
    <w:rsid w:val="005469D2"/>
    <w:rsid w:val="00546DB1"/>
    <w:rsid w:val="00557C62"/>
    <w:rsid w:val="00557D27"/>
    <w:rsid w:val="00557EA2"/>
    <w:rsid w:val="00565483"/>
    <w:rsid w:val="005665FA"/>
    <w:rsid w:val="00567105"/>
    <w:rsid w:val="00571FD2"/>
    <w:rsid w:val="0057689A"/>
    <w:rsid w:val="0058183F"/>
    <w:rsid w:val="00581971"/>
    <w:rsid w:val="00583253"/>
    <w:rsid w:val="005841D2"/>
    <w:rsid w:val="00585917"/>
    <w:rsid w:val="00585CA8"/>
    <w:rsid w:val="00585F27"/>
    <w:rsid w:val="00585F95"/>
    <w:rsid w:val="0058652F"/>
    <w:rsid w:val="00586568"/>
    <w:rsid w:val="00590980"/>
    <w:rsid w:val="0059114F"/>
    <w:rsid w:val="0059118B"/>
    <w:rsid w:val="00591974"/>
    <w:rsid w:val="0059319A"/>
    <w:rsid w:val="00593D16"/>
    <w:rsid w:val="00594173"/>
    <w:rsid w:val="005943FE"/>
    <w:rsid w:val="00594514"/>
    <w:rsid w:val="00596CA8"/>
    <w:rsid w:val="00597407"/>
    <w:rsid w:val="005978BC"/>
    <w:rsid w:val="00597F5D"/>
    <w:rsid w:val="005A0903"/>
    <w:rsid w:val="005A2D33"/>
    <w:rsid w:val="005A2FCC"/>
    <w:rsid w:val="005A5C2C"/>
    <w:rsid w:val="005A5CAD"/>
    <w:rsid w:val="005A7D67"/>
    <w:rsid w:val="005B16D1"/>
    <w:rsid w:val="005B4E14"/>
    <w:rsid w:val="005B5528"/>
    <w:rsid w:val="005C0558"/>
    <w:rsid w:val="005C13D0"/>
    <w:rsid w:val="005C2F48"/>
    <w:rsid w:val="005C404C"/>
    <w:rsid w:val="005C5F25"/>
    <w:rsid w:val="005C7DC8"/>
    <w:rsid w:val="005D16A7"/>
    <w:rsid w:val="005D2705"/>
    <w:rsid w:val="005D2A32"/>
    <w:rsid w:val="005D2E28"/>
    <w:rsid w:val="005D4C41"/>
    <w:rsid w:val="005D4E54"/>
    <w:rsid w:val="005D5273"/>
    <w:rsid w:val="005E04EE"/>
    <w:rsid w:val="005E2122"/>
    <w:rsid w:val="005E5547"/>
    <w:rsid w:val="005F2DAF"/>
    <w:rsid w:val="005F33ED"/>
    <w:rsid w:val="005F468C"/>
    <w:rsid w:val="00603D0E"/>
    <w:rsid w:val="006058BB"/>
    <w:rsid w:val="00605C11"/>
    <w:rsid w:val="00606E14"/>
    <w:rsid w:val="00610D96"/>
    <w:rsid w:val="0061306D"/>
    <w:rsid w:val="00616A13"/>
    <w:rsid w:val="00623193"/>
    <w:rsid w:val="0062357C"/>
    <w:rsid w:val="00623C13"/>
    <w:rsid w:val="00627642"/>
    <w:rsid w:val="00627E5F"/>
    <w:rsid w:val="00632C3D"/>
    <w:rsid w:val="00633BFA"/>
    <w:rsid w:val="00633ED3"/>
    <w:rsid w:val="00634D36"/>
    <w:rsid w:val="00634E0E"/>
    <w:rsid w:val="00635DCF"/>
    <w:rsid w:val="0063791A"/>
    <w:rsid w:val="006432D6"/>
    <w:rsid w:val="00645AC6"/>
    <w:rsid w:val="006477DF"/>
    <w:rsid w:val="00650232"/>
    <w:rsid w:val="00650D54"/>
    <w:rsid w:val="00654812"/>
    <w:rsid w:val="00656BD4"/>
    <w:rsid w:val="00660DBD"/>
    <w:rsid w:val="00661B2A"/>
    <w:rsid w:val="00663FEE"/>
    <w:rsid w:val="006646DA"/>
    <w:rsid w:val="00664E0B"/>
    <w:rsid w:val="00665762"/>
    <w:rsid w:val="00667D69"/>
    <w:rsid w:val="006709A3"/>
    <w:rsid w:val="006709C1"/>
    <w:rsid w:val="00675648"/>
    <w:rsid w:val="006760EE"/>
    <w:rsid w:val="006760F8"/>
    <w:rsid w:val="006818C4"/>
    <w:rsid w:val="00682671"/>
    <w:rsid w:val="00682ED2"/>
    <w:rsid w:val="006872DD"/>
    <w:rsid w:val="00690E66"/>
    <w:rsid w:val="0069327D"/>
    <w:rsid w:val="00693B25"/>
    <w:rsid w:val="00693E8C"/>
    <w:rsid w:val="0069465C"/>
    <w:rsid w:val="00696771"/>
    <w:rsid w:val="006A6D15"/>
    <w:rsid w:val="006A712E"/>
    <w:rsid w:val="006A76E9"/>
    <w:rsid w:val="006B045F"/>
    <w:rsid w:val="006B0C68"/>
    <w:rsid w:val="006B1E9A"/>
    <w:rsid w:val="006B6221"/>
    <w:rsid w:val="006B6AE4"/>
    <w:rsid w:val="006B763C"/>
    <w:rsid w:val="006B7728"/>
    <w:rsid w:val="006C0E3B"/>
    <w:rsid w:val="006D0828"/>
    <w:rsid w:val="006D100D"/>
    <w:rsid w:val="006D1EDC"/>
    <w:rsid w:val="006D3472"/>
    <w:rsid w:val="006D46C6"/>
    <w:rsid w:val="006D4ACA"/>
    <w:rsid w:val="006D60B3"/>
    <w:rsid w:val="006D7463"/>
    <w:rsid w:val="006E094E"/>
    <w:rsid w:val="006E3B17"/>
    <w:rsid w:val="006E3E20"/>
    <w:rsid w:val="006E5827"/>
    <w:rsid w:val="006F08BB"/>
    <w:rsid w:val="006F0A1D"/>
    <w:rsid w:val="006F28F6"/>
    <w:rsid w:val="006F3440"/>
    <w:rsid w:val="006F361E"/>
    <w:rsid w:val="006F61EE"/>
    <w:rsid w:val="006F748B"/>
    <w:rsid w:val="007008F0"/>
    <w:rsid w:val="00702E0A"/>
    <w:rsid w:val="007044B0"/>
    <w:rsid w:val="007050E6"/>
    <w:rsid w:val="007057B8"/>
    <w:rsid w:val="007060C4"/>
    <w:rsid w:val="00706FEA"/>
    <w:rsid w:val="0070702C"/>
    <w:rsid w:val="00712DB8"/>
    <w:rsid w:val="007133AC"/>
    <w:rsid w:val="00714B0A"/>
    <w:rsid w:val="00720A72"/>
    <w:rsid w:val="00722E57"/>
    <w:rsid w:val="00723970"/>
    <w:rsid w:val="00724299"/>
    <w:rsid w:val="00725A0E"/>
    <w:rsid w:val="00726407"/>
    <w:rsid w:val="00726AF9"/>
    <w:rsid w:val="00730BEE"/>
    <w:rsid w:val="007316CB"/>
    <w:rsid w:val="00734B72"/>
    <w:rsid w:val="00734ED8"/>
    <w:rsid w:val="00735913"/>
    <w:rsid w:val="00737453"/>
    <w:rsid w:val="00740649"/>
    <w:rsid w:val="00742F61"/>
    <w:rsid w:val="00743681"/>
    <w:rsid w:val="00744130"/>
    <w:rsid w:val="0074521D"/>
    <w:rsid w:val="007467DA"/>
    <w:rsid w:val="007518B1"/>
    <w:rsid w:val="00755886"/>
    <w:rsid w:val="007565E2"/>
    <w:rsid w:val="0075692F"/>
    <w:rsid w:val="00760CCE"/>
    <w:rsid w:val="0076366A"/>
    <w:rsid w:val="0076378E"/>
    <w:rsid w:val="00763B87"/>
    <w:rsid w:val="00771F3C"/>
    <w:rsid w:val="00773C82"/>
    <w:rsid w:val="00774173"/>
    <w:rsid w:val="00776BD1"/>
    <w:rsid w:val="00777627"/>
    <w:rsid w:val="00777D76"/>
    <w:rsid w:val="007805EF"/>
    <w:rsid w:val="00781E59"/>
    <w:rsid w:val="00782351"/>
    <w:rsid w:val="007825FE"/>
    <w:rsid w:val="00787353"/>
    <w:rsid w:val="0078788C"/>
    <w:rsid w:val="00790B35"/>
    <w:rsid w:val="00796D96"/>
    <w:rsid w:val="007979A8"/>
    <w:rsid w:val="007A55B1"/>
    <w:rsid w:val="007B7C7B"/>
    <w:rsid w:val="007C007A"/>
    <w:rsid w:val="007C11A7"/>
    <w:rsid w:val="007C254D"/>
    <w:rsid w:val="007C2C4C"/>
    <w:rsid w:val="007C31F4"/>
    <w:rsid w:val="007C3871"/>
    <w:rsid w:val="007C4526"/>
    <w:rsid w:val="007C4D26"/>
    <w:rsid w:val="007C7733"/>
    <w:rsid w:val="007D08F2"/>
    <w:rsid w:val="007D1820"/>
    <w:rsid w:val="007D4893"/>
    <w:rsid w:val="007D51D3"/>
    <w:rsid w:val="007E00BB"/>
    <w:rsid w:val="007E103F"/>
    <w:rsid w:val="007E1443"/>
    <w:rsid w:val="007E1810"/>
    <w:rsid w:val="007E4A9F"/>
    <w:rsid w:val="007E4ABA"/>
    <w:rsid w:val="007E5034"/>
    <w:rsid w:val="007E5E95"/>
    <w:rsid w:val="007F1F24"/>
    <w:rsid w:val="007F2D0C"/>
    <w:rsid w:val="007F31CD"/>
    <w:rsid w:val="007F6664"/>
    <w:rsid w:val="007F6FC2"/>
    <w:rsid w:val="008039C6"/>
    <w:rsid w:val="00807450"/>
    <w:rsid w:val="0081135B"/>
    <w:rsid w:val="00811491"/>
    <w:rsid w:val="008142E0"/>
    <w:rsid w:val="008152DD"/>
    <w:rsid w:val="00816841"/>
    <w:rsid w:val="00816996"/>
    <w:rsid w:val="00816D39"/>
    <w:rsid w:val="0082171C"/>
    <w:rsid w:val="008230BC"/>
    <w:rsid w:val="0082420A"/>
    <w:rsid w:val="00824700"/>
    <w:rsid w:val="00824B10"/>
    <w:rsid w:val="0082564D"/>
    <w:rsid w:val="00827FE5"/>
    <w:rsid w:val="00830579"/>
    <w:rsid w:val="008330FA"/>
    <w:rsid w:val="00834191"/>
    <w:rsid w:val="00834CE4"/>
    <w:rsid w:val="00834F36"/>
    <w:rsid w:val="00837F06"/>
    <w:rsid w:val="00840D4E"/>
    <w:rsid w:val="00844819"/>
    <w:rsid w:val="00847244"/>
    <w:rsid w:val="00847ADF"/>
    <w:rsid w:val="00854320"/>
    <w:rsid w:val="00854A2B"/>
    <w:rsid w:val="00856A1D"/>
    <w:rsid w:val="00857AF4"/>
    <w:rsid w:val="008600F9"/>
    <w:rsid w:val="00860EAA"/>
    <w:rsid w:val="00870D21"/>
    <w:rsid w:val="0087220B"/>
    <w:rsid w:val="0087224D"/>
    <w:rsid w:val="00873007"/>
    <w:rsid w:val="00874A35"/>
    <w:rsid w:val="0087511D"/>
    <w:rsid w:val="008754C4"/>
    <w:rsid w:val="00875F62"/>
    <w:rsid w:val="00877148"/>
    <w:rsid w:val="00877602"/>
    <w:rsid w:val="008813EB"/>
    <w:rsid w:val="00881436"/>
    <w:rsid w:val="008840AE"/>
    <w:rsid w:val="008872F1"/>
    <w:rsid w:val="00887936"/>
    <w:rsid w:val="00887C09"/>
    <w:rsid w:val="0089030D"/>
    <w:rsid w:val="008927F4"/>
    <w:rsid w:val="00892E93"/>
    <w:rsid w:val="008942DD"/>
    <w:rsid w:val="0089571D"/>
    <w:rsid w:val="00896535"/>
    <w:rsid w:val="008977D9"/>
    <w:rsid w:val="008A079D"/>
    <w:rsid w:val="008A0FB5"/>
    <w:rsid w:val="008A12F6"/>
    <w:rsid w:val="008A2EA4"/>
    <w:rsid w:val="008A4A20"/>
    <w:rsid w:val="008A55C3"/>
    <w:rsid w:val="008A5DCB"/>
    <w:rsid w:val="008A6DEF"/>
    <w:rsid w:val="008B271D"/>
    <w:rsid w:val="008B383B"/>
    <w:rsid w:val="008B5353"/>
    <w:rsid w:val="008B5C1A"/>
    <w:rsid w:val="008B6129"/>
    <w:rsid w:val="008C1150"/>
    <w:rsid w:val="008C4040"/>
    <w:rsid w:val="008C4A93"/>
    <w:rsid w:val="008C5B99"/>
    <w:rsid w:val="008D0642"/>
    <w:rsid w:val="008D7EA8"/>
    <w:rsid w:val="008E1598"/>
    <w:rsid w:val="008E4A00"/>
    <w:rsid w:val="008E4C22"/>
    <w:rsid w:val="008E65E7"/>
    <w:rsid w:val="008F2B9A"/>
    <w:rsid w:val="008F3D52"/>
    <w:rsid w:val="008F6E3A"/>
    <w:rsid w:val="008F7E34"/>
    <w:rsid w:val="00900EA2"/>
    <w:rsid w:val="009017AF"/>
    <w:rsid w:val="0090444A"/>
    <w:rsid w:val="0090520D"/>
    <w:rsid w:val="009072C0"/>
    <w:rsid w:val="00907A22"/>
    <w:rsid w:val="0091037F"/>
    <w:rsid w:val="00912B7A"/>
    <w:rsid w:val="009134C6"/>
    <w:rsid w:val="00914029"/>
    <w:rsid w:val="009155DF"/>
    <w:rsid w:val="009157B8"/>
    <w:rsid w:val="00916710"/>
    <w:rsid w:val="00917A47"/>
    <w:rsid w:val="00917BC3"/>
    <w:rsid w:val="00920DF5"/>
    <w:rsid w:val="00921C88"/>
    <w:rsid w:val="0092239D"/>
    <w:rsid w:val="009255BB"/>
    <w:rsid w:val="00926C07"/>
    <w:rsid w:val="009307B2"/>
    <w:rsid w:val="009319A7"/>
    <w:rsid w:val="0093218F"/>
    <w:rsid w:val="0093368E"/>
    <w:rsid w:val="009366B4"/>
    <w:rsid w:val="00937836"/>
    <w:rsid w:val="00937E7A"/>
    <w:rsid w:val="009428E5"/>
    <w:rsid w:val="00947394"/>
    <w:rsid w:val="00951D3A"/>
    <w:rsid w:val="00955AE3"/>
    <w:rsid w:val="00956F23"/>
    <w:rsid w:val="00960ABE"/>
    <w:rsid w:val="009631D6"/>
    <w:rsid w:val="009674DF"/>
    <w:rsid w:val="00970B27"/>
    <w:rsid w:val="00972FFA"/>
    <w:rsid w:val="00973BDF"/>
    <w:rsid w:val="00973FC0"/>
    <w:rsid w:val="00974869"/>
    <w:rsid w:val="009869F0"/>
    <w:rsid w:val="00993E59"/>
    <w:rsid w:val="00996F19"/>
    <w:rsid w:val="009A30D8"/>
    <w:rsid w:val="009A3152"/>
    <w:rsid w:val="009A5F68"/>
    <w:rsid w:val="009B0171"/>
    <w:rsid w:val="009B0780"/>
    <w:rsid w:val="009B0F14"/>
    <w:rsid w:val="009B13BB"/>
    <w:rsid w:val="009B3770"/>
    <w:rsid w:val="009B3CF4"/>
    <w:rsid w:val="009B517F"/>
    <w:rsid w:val="009B70AB"/>
    <w:rsid w:val="009C0A99"/>
    <w:rsid w:val="009C1306"/>
    <w:rsid w:val="009C4195"/>
    <w:rsid w:val="009C6CDE"/>
    <w:rsid w:val="009D047B"/>
    <w:rsid w:val="009D21DA"/>
    <w:rsid w:val="009D44E0"/>
    <w:rsid w:val="009D44E4"/>
    <w:rsid w:val="009D44EA"/>
    <w:rsid w:val="009D5035"/>
    <w:rsid w:val="009D585A"/>
    <w:rsid w:val="009D587A"/>
    <w:rsid w:val="009D6644"/>
    <w:rsid w:val="009E0DC4"/>
    <w:rsid w:val="009E7C83"/>
    <w:rsid w:val="009F2204"/>
    <w:rsid w:val="009F2FB0"/>
    <w:rsid w:val="009F5A9F"/>
    <w:rsid w:val="009F6BF2"/>
    <w:rsid w:val="00A00495"/>
    <w:rsid w:val="00A00FEC"/>
    <w:rsid w:val="00A056D0"/>
    <w:rsid w:val="00A1131F"/>
    <w:rsid w:val="00A15DC0"/>
    <w:rsid w:val="00A23CF5"/>
    <w:rsid w:val="00A24490"/>
    <w:rsid w:val="00A24AB8"/>
    <w:rsid w:val="00A24F42"/>
    <w:rsid w:val="00A26886"/>
    <w:rsid w:val="00A271DE"/>
    <w:rsid w:val="00A325D9"/>
    <w:rsid w:val="00A330DC"/>
    <w:rsid w:val="00A33B5C"/>
    <w:rsid w:val="00A3436B"/>
    <w:rsid w:val="00A365C3"/>
    <w:rsid w:val="00A3795F"/>
    <w:rsid w:val="00A41C6E"/>
    <w:rsid w:val="00A45413"/>
    <w:rsid w:val="00A476C8"/>
    <w:rsid w:val="00A522D2"/>
    <w:rsid w:val="00A52D48"/>
    <w:rsid w:val="00A53DB1"/>
    <w:rsid w:val="00A55D4E"/>
    <w:rsid w:val="00A63499"/>
    <w:rsid w:val="00A66446"/>
    <w:rsid w:val="00A715C9"/>
    <w:rsid w:val="00A71C15"/>
    <w:rsid w:val="00A73ABC"/>
    <w:rsid w:val="00A73D95"/>
    <w:rsid w:val="00A7724A"/>
    <w:rsid w:val="00A77E36"/>
    <w:rsid w:val="00A81A5B"/>
    <w:rsid w:val="00A859A2"/>
    <w:rsid w:val="00A94354"/>
    <w:rsid w:val="00A9540D"/>
    <w:rsid w:val="00AA02C5"/>
    <w:rsid w:val="00AA2658"/>
    <w:rsid w:val="00AA35BE"/>
    <w:rsid w:val="00AA4949"/>
    <w:rsid w:val="00AA717B"/>
    <w:rsid w:val="00AB5189"/>
    <w:rsid w:val="00AC0AA5"/>
    <w:rsid w:val="00AC2378"/>
    <w:rsid w:val="00AC3B27"/>
    <w:rsid w:val="00AC4645"/>
    <w:rsid w:val="00AC512E"/>
    <w:rsid w:val="00AC5856"/>
    <w:rsid w:val="00AD0D7A"/>
    <w:rsid w:val="00AD1CF6"/>
    <w:rsid w:val="00AD35C2"/>
    <w:rsid w:val="00AD383E"/>
    <w:rsid w:val="00AD3948"/>
    <w:rsid w:val="00AD5344"/>
    <w:rsid w:val="00AD650A"/>
    <w:rsid w:val="00AE619E"/>
    <w:rsid w:val="00AF28C4"/>
    <w:rsid w:val="00AF31F1"/>
    <w:rsid w:val="00AF43A5"/>
    <w:rsid w:val="00B00879"/>
    <w:rsid w:val="00B00C3A"/>
    <w:rsid w:val="00B03953"/>
    <w:rsid w:val="00B061FE"/>
    <w:rsid w:val="00B1328D"/>
    <w:rsid w:val="00B13D3C"/>
    <w:rsid w:val="00B238E5"/>
    <w:rsid w:val="00B23907"/>
    <w:rsid w:val="00B23C19"/>
    <w:rsid w:val="00B25E07"/>
    <w:rsid w:val="00B26664"/>
    <w:rsid w:val="00B27966"/>
    <w:rsid w:val="00B30D7D"/>
    <w:rsid w:val="00B319C9"/>
    <w:rsid w:val="00B34F04"/>
    <w:rsid w:val="00B4013E"/>
    <w:rsid w:val="00B406BF"/>
    <w:rsid w:val="00B41668"/>
    <w:rsid w:val="00B45E18"/>
    <w:rsid w:val="00B53B78"/>
    <w:rsid w:val="00B542DB"/>
    <w:rsid w:val="00B55AFC"/>
    <w:rsid w:val="00B57DFB"/>
    <w:rsid w:val="00B62148"/>
    <w:rsid w:val="00B66A50"/>
    <w:rsid w:val="00B679D3"/>
    <w:rsid w:val="00B72472"/>
    <w:rsid w:val="00B73525"/>
    <w:rsid w:val="00B73EB0"/>
    <w:rsid w:val="00B74FB8"/>
    <w:rsid w:val="00B75495"/>
    <w:rsid w:val="00B76741"/>
    <w:rsid w:val="00B8033C"/>
    <w:rsid w:val="00B855D2"/>
    <w:rsid w:val="00B857AB"/>
    <w:rsid w:val="00B85AAE"/>
    <w:rsid w:val="00B866DE"/>
    <w:rsid w:val="00B86B56"/>
    <w:rsid w:val="00B87703"/>
    <w:rsid w:val="00B9001C"/>
    <w:rsid w:val="00B91579"/>
    <w:rsid w:val="00B96E4B"/>
    <w:rsid w:val="00B97946"/>
    <w:rsid w:val="00B97966"/>
    <w:rsid w:val="00BA00F2"/>
    <w:rsid w:val="00BA1229"/>
    <w:rsid w:val="00BA1AF1"/>
    <w:rsid w:val="00BA2B61"/>
    <w:rsid w:val="00BA69FA"/>
    <w:rsid w:val="00BB0851"/>
    <w:rsid w:val="00BB3B2B"/>
    <w:rsid w:val="00BB5A3B"/>
    <w:rsid w:val="00BB76B4"/>
    <w:rsid w:val="00BC1B9B"/>
    <w:rsid w:val="00BC2D48"/>
    <w:rsid w:val="00BC67DA"/>
    <w:rsid w:val="00BD0505"/>
    <w:rsid w:val="00BD0599"/>
    <w:rsid w:val="00BD2E4E"/>
    <w:rsid w:val="00BD324B"/>
    <w:rsid w:val="00BD7E24"/>
    <w:rsid w:val="00BE0678"/>
    <w:rsid w:val="00BE2C8B"/>
    <w:rsid w:val="00BE32B1"/>
    <w:rsid w:val="00BE3565"/>
    <w:rsid w:val="00BE3967"/>
    <w:rsid w:val="00BE4882"/>
    <w:rsid w:val="00BE729B"/>
    <w:rsid w:val="00BE759D"/>
    <w:rsid w:val="00BF13E7"/>
    <w:rsid w:val="00BF36B1"/>
    <w:rsid w:val="00BF3813"/>
    <w:rsid w:val="00BF4FA1"/>
    <w:rsid w:val="00BF730E"/>
    <w:rsid w:val="00C019A5"/>
    <w:rsid w:val="00C01BAB"/>
    <w:rsid w:val="00C0384F"/>
    <w:rsid w:val="00C06505"/>
    <w:rsid w:val="00C072B0"/>
    <w:rsid w:val="00C161CD"/>
    <w:rsid w:val="00C21434"/>
    <w:rsid w:val="00C224AA"/>
    <w:rsid w:val="00C2265A"/>
    <w:rsid w:val="00C22705"/>
    <w:rsid w:val="00C322B7"/>
    <w:rsid w:val="00C327C9"/>
    <w:rsid w:val="00C33155"/>
    <w:rsid w:val="00C338BD"/>
    <w:rsid w:val="00C3598F"/>
    <w:rsid w:val="00C35B83"/>
    <w:rsid w:val="00C37441"/>
    <w:rsid w:val="00C405D0"/>
    <w:rsid w:val="00C44065"/>
    <w:rsid w:val="00C472F2"/>
    <w:rsid w:val="00C47B36"/>
    <w:rsid w:val="00C47FCB"/>
    <w:rsid w:val="00C51EBA"/>
    <w:rsid w:val="00C52F41"/>
    <w:rsid w:val="00C53588"/>
    <w:rsid w:val="00C56EBA"/>
    <w:rsid w:val="00C61432"/>
    <w:rsid w:val="00C61559"/>
    <w:rsid w:val="00C64E58"/>
    <w:rsid w:val="00C65F3B"/>
    <w:rsid w:val="00C71733"/>
    <w:rsid w:val="00C7199B"/>
    <w:rsid w:val="00C73445"/>
    <w:rsid w:val="00C7495D"/>
    <w:rsid w:val="00C7562E"/>
    <w:rsid w:val="00C764B7"/>
    <w:rsid w:val="00C771BC"/>
    <w:rsid w:val="00C8138B"/>
    <w:rsid w:val="00C813E9"/>
    <w:rsid w:val="00C8158F"/>
    <w:rsid w:val="00C81A69"/>
    <w:rsid w:val="00C829FB"/>
    <w:rsid w:val="00C84649"/>
    <w:rsid w:val="00C868D9"/>
    <w:rsid w:val="00C86FDF"/>
    <w:rsid w:val="00C87267"/>
    <w:rsid w:val="00C9085E"/>
    <w:rsid w:val="00C91522"/>
    <w:rsid w:val="00C91EF6"/>
    <w:rsid w:val="00C95CDD"/>
    <w:rsid w:val="00C96FB2"/>
    <w:rsid w:val="00C97533"/>
    <w:rsid w:val="00CA3442"/>
    <w:rsid w:val="00CA3B24"/>
    <w:rsid w:val="00CA5839"/>
    <w:rsid w:val="00CA6148"/>
    <w:rsid w:val="00CA6483"/>
    <w:rsid w:val="00CB0AF2"/>
    <w:rsid w:val="00CB50E0"/>
    <w:rsid w:val="00CB745A"/>
    <w:rsid w:val="00CC16CA"/>
    <w:rsid w:val="00CC26DD"/>
    <w:rsid w:val="00CC381D"/>
    <w:rsid w:val="00CC67B7"/>
    <w:rsid w:val="00CC76D7"/>
    <w:rsid w:val="00CC7896"/>
    <w:rsid w:val="00CD07F0"/>
    <w:rsid w:val="00CD25F2"/>
    <w:rsid w:val="00CD4D68"/>
    <w:rsid w:val="00CD60CF"/>
    <w:rsid w:val="00CD792E"/>
    <w:rsid w:val="00CE0B34"/>
    <w:rsid w:val="00CE27AC"/>
    <w:rsid w:val="00CE2BC7"/>
    <w:rsid w:val="00CE2C8C"/>
    <w:rsid w:val="00CE516D"/>
    <w:rsid w:val="00CF115D"/>
    <w:rsid w:val="00D003EF"/>
    <w:rsid w:val="00D03B3D"/>
    <w:rsid w:val="00D126DB"/>
    <w:rsid w:val="00D16A82"/>
    <w:rsid w:val="00D2128C"/>
    <w:rsid w:val="00D224BA"/>
    <w:rsid w:val="00D277BC"/>
    <w:rsid w:val="00D36E0A"/>
    <w:rsid w:val="00D3786D"/>
    <w:rsid w:val="00D40B04"/>
    <w:rsid w:val="00D430D7"/>
    <w:rsid w:val="00D46379"/>
    <w:rsid w:val="00D50EEB"/>
    <w:rsid w:val="00D52811"/>
    <w:rsid w:val="00D53941"/>
    <w:rsid w:val="00D540D6"/>
    <w:rsid w:val="00D54DA6"/>
    <w:rsid w:val="00D56529"/>
    <w:rsid w:val="00D56536"/>
    <w:rsid w:val="00D57299"/>
    <w:rsid w:val="00D57C50"/>
    <w:rsid w:val="00D57E2A"/>
    <w:rsid w:val="00D623E9"/>
    <w:rsid w:val="00D63FD9"/>
    <w:rsid w:val="00D643BF"/>
    <w:rsid w:val="00D648F1"/>
    <w:rsid w:val="00D65D13"/>
    <w:rsid w:val="00D663C6"/>
    <w:rsid w:val="00D7134A"/>
    <w:rsid w:val="00D72499"/>
    <w:rsid w:val="00D73AD8"/>
    <w:rsid w:val="00D73FCB"/>
    <w:rsid w:val="00D7564F"/>
    <w:rsid w:val="00D773D3"/>
    <w:rsid w:val="00D77521"/>
    <w:rsid w:val="00D81264"/>
    <w:rsid w:val="00D81EEA"/>
    <w:rsid w:val="00D87CC1"/>
    <w:rsid w:val="00D90480"/>
    <w:rsid w:val="00D90BB9"/>
    <w:rsid w:val="00D92FC0"/>
    <w:rsid w:val="00D951EA"/>
    <w:rsid w:val="00D967E8"/>
    <w:rsid w:val="00DA3362"/>
    <w:rsid w:val="00DA485F"/>
    <w:rsid w:val="00DA5A10"/>
    <w:rsid w:val="00DB52FB"/>
    <w:rsid w:val="00DB5671"/>
    <w:rsid w:val="00DC028D"/>
    <w:rsid w:val="00DC4C85"/>
    <w:rsid w:val="00DC53DB"/>
    <w:rsid w:val="00DD0846"/>
    <w:rsid w:val="00DD1390"/>
    <w:rsid w:val="00DD3120"/>
    <w:rsid w:val="00DD36E3"/>
    <w:rsid w:val="00DD604A"/>
    <w:rsid w:val="00DE1A3F"/>
    <w:rsid w:val="00DE3CE0"/>
    <w:rsid w:val="00DE71E7"/>
    <w:rsid w:val="00DF2078"/>
    <w:rsid w:val="00DF6127"/>
    <w:rsid w:val="00DF6E12"/>
    <w:rsid w:val="00DF7A53"/>
    <w:rsid w:val="00E00B4D"/>
    <w:rsid w:val="00E0189A"/>
    <w:rsid w:val="00E021FD"/>
    <w:rsid w:val="00E06C70"/>
    <w:rsid w:val="00E06E7F"/>
    <w:rsid w:val="00E121DF"/>
    <w:rsid w:val="00E1482E"/>
    <w:rsid w:val="00E14AFB"/>
    <w:rsid w:val="00E15045"/>
    <w:rsid w:val="00E15243"/>
    <w:rsid w:val="00E1555F"/>
    <w:rsid w:val="00E159FA"/>
    <w:rsid w:val="00E164F9"/>
    <w:rsid w:val="00E21FEE"/>
    <w:rsid w:val="00E23BA2"/>
    <w:rsid w:val="00E24423"/>
    <w:rsid w:val="00E26DF6"/>
    <w:rsid w:val="00E306B8"/>
    <w:rsid w:val="00E322D5"/>
    <w:rsid w:val="00E32D32"/>
    <w:rsid w:val="00E33341"/>
    <w:rsid w:val="00E36B23"/>
    <w:rsid w:val="00E372BC"/>
    <w:rsid w:val="00E40742"/>
    <w:rsid w:val="00E41052"/>
    <w:rsid w:val="00E42FE9"/>
    <w:rsid w:val="00E46177"/>
    <w:rsid w:val="00E46E1E"/>
    <w:rsid w:val="00E523FF"/>
    <w:rsid w:val="00E5409F"/>
    <w:rsid w:val="00E57572"/>
    <w:rsid w:val="00E6179A"/>
    <w:rsid w:val="00E620ED"/>
    <w:rsid w:val="00E62A76"/>
    <w:rsid w:val="00E635FB"/>
    <w:rsid w:val="00E641F0"/>
    <w:rsid w:val="00E6537B"/>
    <w:rsid w:val="00E65C0B"/>
    <w:rsid w:val="00E67218"/>
    <w:rsid w:val="00E67F0C"/>
    <w:rsid w:val="00E732E0"/>
    <w:rsid w:val="00E746F6"/>
    <w:rsid w:val="00E75542"/>
    <w:rsid w:val="00E75696"/>
    <w:rsid w:val="00E772A1"/>
    <w:rsid w:val="00E77FDC"/>
    <w:rsid w:val="00E80A47"/>
    <w:rsid w:val="00E83934"/>
    <w:rsid w:val="00E85F7C"/>
    <w:rsid w:val="00E8629A"/>
    <w:rsid w:val="00E86D91"/>
    <w:rsid w:val="00E8758B"/>
    <w:rsid w:val="00E91B93"/>
    <w:rsid w:val="00E94C11"/>
    <w:rsid w:val="00E95DD4"/>
    <w:rsid w:val="00E95F82"/>
    <w:rsid w:val="00E9715C"/>
    <w:rsid w:val="00EA00A1"/>
    <w:rsid w:val="00EA1CE5"/>
    <w:rsid w:val="00EA2927"/>
    <w:rsid w:val="00EA5201"/>
    <w:rsid w:val="00EB1C8C"/>
    <w:rsid w:val="00EB55A4"/>
    <w:rsid w:val="00EC0E99"/>
    <w:rsid w:val="00EC43FC"/>
    <w:rsid w:val="00EC4B6C"/>
    <w:rsid w:val="00EC7469"/>
    <w:rsid w:val="00ED16E4"/>
    <w:rsid w:val="00ED39B2"/>
    <w:rsid w:val="00ED6C6F"/>
    <w:rsid w:val="00ED7B46"/>
    <w:rsid w:val="00EE3269"/>
    <w:rsid w:val="00EE3902"/>
    <w:rsid w:val="00EE4602"/>
    <w:rsid w:val="00EF3917"/>
    <w:rsid w:val="00EF3C3A"/>
    <w:rsid w:val="00EF4D09"/>
    <w:rsid w:val="00EF5D49"/>
    <w:rsid w:val="00EF5F40"/>
    <w:rsid w:val="00EF6FFD"/>
    <w:rsid w:val="00EF71F2"/>
    <w:rsid w:val="00EF73EB"/>
    <w:rsid w:val="00F00DD1"/>
    <w:rsid w:val="00F016BB"/>
    <w:rsid w:val="00F01D95"/>
    <w:rsid w:val="00F03B30"/>
    <w:rsid w:val="00F10410"/>
    <w:rsid w:val="00F108A7"/>
    <w:rsid w:val="00F128BE"/>
    <w:rsid w:val="00F13B83"/>
    <w:rsid w:val="00F15BDE"/>
    <w:rsid w:val="00F1731C"/>
    <w:rsid w:val="00F20061"/>
    <w:rsid w:val="00F23928"/>
    <w:rsid w:val="00F23FC0"/>
    <w:rsid w:val="00F260F3"/>
    <w:rsid w:val="00F26196"/>
    <w:rsid w:val="00F30A7D"/>
    <w:rsid w:val="00F3313F"/>
    <w:rsid w:val="00F33FDF"/>
    <w:rsid w:val="00F35177"/>
    <w:rsid w:val="00F35232"/>
    <w:rsid w:val="00F37678"/>
    <w:rsid w:val="00F37DC6"/>
    <w:rsid w:val="00F41265"/>
    <w:rsid w:val="00F45C5B"/>
    <w:rsid w:val="00F4797A"/>
    <w:rsid w:val="00F47BD5"/>
    <w:rsid w:val="00F51CE1"/>
    <w:rsid w:val="00F537A1"/>
    <w:rsid w:val="00F5420C"/>
    <w:rsid w:val="00F54459"/>
    <w:rsid w:val="00F55BB5"/>
    <w:rsid w:val="00F55D92"/>
    <w:rsid w:val="00F60D66"/>
    <w:rsid w:val="00F62779"/>
    <w:rsid w:val="00F64093"/>
    <w:rsid w:val="00F67F6D"/>
    <w:rsid w:val="00F71627"/>
    <w:rsid w:val="00F71CAB"/>
    <w:rsid w:val="00F723CA"/>
    <w:rsid w:val="00F7403A"/>
    <w:rsid w:val="00F75E3C"/>
    <w:rsid w:val="00F814F3"/>
    <w:rsid w:val="00F81E61"/>
    <w:rsid w:val="00F82F67"/>
    <w:rsid w:val="00F85E84"/>
    <w:rsid w:val="00F86022"/>
    <w:rsid w:val="00F86E94"/>
    <w:rsid w:val="00F87651"/>
    <w:rsid w:val="00F87A56"/>
    <w:rsid w:val="00F87D87"/>
    <w:rsid w:val="00F90B77"/>
    <w:rsid w:val="00F91729"/>
    <w:rsid w:val="00F91A4B"/>
    <w:rsid w:val="00F957F0"/>
    <w:rsid w:val="00F96C43"/>
    <w:rsid w:val="00FA012F"/>
    <w:rsid w:val="00FA2E75"/>
    <w:rsid w:val="00FA7936"/>
    <w:rsid w:val="00FB072D"/>
    <w:rsid w:val="00FB0D59"/>
    <w:rsid w:val="00FB34DF"/>
    <w:rsid w:val="00FB7EFD"/>
    <w:rsid w:val="00FC2CFD"/>
    <w:rsid w:val="00FC3401"/>
    <w:rsid w:val="00FC38CC"/>
    <w:rsid w:val="00FC4AC0"/>
    <w:rsid w:val="00FC596C"/>
    <w:rsid w:val="00FD158B"/>
    <w:rsid w:val="00FD3006"/>
    <w:rsid w:val="00FD4A13"/>
    <w:rsid w:val="00FD68B7"/>
    <w:rsid w:val="00FD699C"/>
    <w:rsid w:val="00FE3481"/>
    <w:rsid w:val="00FE4466"/>
    <w:rsid w:val="00FF005B"/>
    <w:rsid w:val="00FF1F00"/>
    <w:rsid w:val="00FF2D7E"/>
    <w:rsid w:val="00FF2FF7"/>
    <w:rsid w:val="00FF316B"/>
    <w:rsid w:val="00FF48ED"/>
    <w:rsid w:val="00FF6579"/>
    <w:rsid w:val="00FF69A2"/>
    <w:rsid w:val="020D21EA"/>
    <w:rsid w:val="08FC79FB"/>
    <w:rsid w:val="0C17B97A"/>
    <w:rsid w:val="0CFFE212"/>
    <w:rsid w:val="1EEB5007"/>
    <w:rsid w:val="2F19FD9A"/>
    <w:rsid w:val="35C11F27"/>
    <w:rsid w:val="42192659"/>
    <w:rsid w:val="4890A1D1"/>
    <w:rsid w:val="4DF1E574"/>
    <w:rsid w:val="4EECEF52"/>
    <w:rsid w:val="5A89D003"/>
    <w:rsid w:val="5F64595A"/>
    <w:rsid w:val="63F96900"/>
    <w:rsid w:val="68273628"/>
    <w:rsid w:val="6DB8C394"/>
    <w:rsid w:val="7B2B7106"/>
    <w:rsid w:val="7CF60495"/>
    <w:rsid w:val="7EA5FE18"/>
    <w:rsid w:val="7FA6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ECAA9B"/>
  <w15:docId w15:val="{016C9518-14F2-4CED-B6BC-6FBB6BD2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ind w:left="357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E94C11"/>
    <w:rPr>
      <w:rFonts w:ascii="Flanders Art Sans" w:hAnsi="Flanders Art Sans"/>
    </w:rPr>
  </w:style>
  <w:style w:type="paragraph" w:styleId="Kop1">
    <w:name w:val="heading 1"/>
    <w:basedOn w:val="Standaard"/>
    <w:next w:val="Standaard"/>
    <w:link w:val="Kop1Char"/>
    <w:uiPriority w:val="9"/>
    <w:qFormat/>
    <w:rsid w:val="00C87267"/>
    <w:pPr>
      <w:tabs>
        <w:tab w:val="right" w:pos="8647"/>
      </w:tabs>
      <w:ind w:left="0" w:firstLine="0"/>
      <w:outlineLvl w:val="0"/>
    </w:pPr>
    <w:rPr>
      <w:rFonts w:asciiTheme="minorHAnsi" w:hAnsiTheme="minorHAnsi" w:cstheme="minorHAnsi"/>
      <w:b/>
      <w:color w:val="009B48"/>
      <w:sz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90115"/>
    <w:pPr>
      <w:tabs>
        <w:tab w:val="right" w:pos="8647"/>
      </w:tabs>
      <w:ind w:left="0" w:firstLine="0"/>
      <w:outlineLvl w:val="1"/>
    </w:pPr>
    <w:rPr>
      <w:rFonts w:asciiTheme="minorHAnsi" w:hAnsiTheme="minorHAnsi" w:cstheme="minorHAnsi"/>
      <w:b/>
      <w:sz w:val="20"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4602"/>
    <w:pPr>
      <w:keepNext/>
      <w:keepLines/>
      <w:numPr>
        <w:numId w:val="2"/>
      </w:numPr>
      <w:spacing w:before="200"/>
      <w:outlineLvl w:val="2"/>
    </w:pPr>
    <w:rPr>
      <w:rFonts w:ascii="Verdana" w:hAnsi="Verdana" w:eastAsiaTheme="majorEastAsia" w:cstheme="majorBidi"/>
      <w:bCs/>
      <w:sz w:val="2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D0505"/>
    <w:pPr>
      <w:keepNext/>
      <w:keepLines/>
      <w:spacing w:before="40"/>
      <w:outlineLvl w:val="3"/>
    </w:pPr>
    <w:rPr>
      <w:rFonts w:ascii="Verdana" w:hAnsi="Verdana" w:eastAsiaTheme="majorEastAsia" w:cstheme="majorBidi"/>
      <w:i/>
      <w:iCs/>
      <w:sz w:val="20"/>
    </w:rPr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8A5DCB"/>
  </w:style>
  <w:style w:type="paragraph" w:styleId="Voettekst">
    <w:name w:val="footer"/>
    <w:basedOn w:val="Standaard"/>
    <w:link w:val="VoettekstChar"/>
    <w:uiPriority w:val="99"/>
    <w:unhideWhenUsed/>
    <w:rsid w:val="008A5DCB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8A5DCB"/>
  </w:style>
  <w:style w:type="paragraph" w:styleId="Ballontekst">
    <w:name w:val="Balloon Text"/>
    <w:basedOn w:val="Standaard"/>
    <w:link w:val="BallontekstChar"/>
    <w:uiPriority w:val="99"/>
    <w:semiHidden/>
    <w:unhideWhenUsed/>
    <w:rsid w:val="008A5DCB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A5DCB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rsid w:val="00E94C11"/>
    <w:rPr>
      <w:rFonts w:ascii="Arial" w:hAnsi="Arial"/>
      <w:i/>
      <w:sz w:val="24"/>
      <w:szCs w:val="24"/>
      <w:u w:val="single"/>
    </w:rPr>
  </w:style>
  <w:style w:type="character" w:styleId="Kop1Char" w:customStyle="1">
    <w:name w:val="Kop 1 Char"/>
    <w:basedOn w:val="Standaardalinea-lettertype"/>
    <w:link w:val="Kop1"/>
    <w:uiPriority w:val="9"/>
    <w:rsid w:val="00C87267"/>
    <w:rPr>
      <w:rFonts w:cstheme="minorHAnsi"/>
      <w:b/>
      <w:color w:val="009B48"/>
      <w:sz w:val="24"/>
    </w:rPr>
  </w:style>
  <w:style w:type="character" w:styleId="Kop2Char" w:customStyle="1">
    <w:name w:val="Kop 2 Char"/>
    <w:basedOn w:val="Standaardalinea-lettertype"/>
    <w:link w:val="Kop2"/>
    <w:uiPriority w:val="9"/>
    <w:rsid w:val="00090115"/>
    <w:rPr>
      <w:rFonts w:cstheme="minorHAnsi"/>
      <w:b/>
      <w:sz w:val="20"/>
      <w:szCs w:val="20"/>
    </w:rPr>
  </w:style>
  <w:style w:type="character" w:styleId="Kop3Char" w:customStyle="1">
    <w:name w:val="Kop 3 Char"/>
    <w:basedOn w:val="Standaardalinea-lettertype"/>
    <w:link w:val="Kop3"/>
    <w:uiPriority w:val="9"/>
    <w:rsid w:val="00EE4602"/>
    <w:rPr>
      <w:rFonts w:ascii="Verdana" w:hAnsi="Verdana" w:eastAsiaTheme="majorEastAsia" w:cstheme="majorBidi"/>
      <w:bCs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C01BAB"/>
    <w:pPr>
      <w:spacing w:after="30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styleId="TitelChar" w:customStyle="1">
    <w:name w:val="Titel Char"/>
    <w:basedOn w:val="Standaardalinea-lettertype"/>
    <w:link w:val="Titel"/>
    <w:uiPriority w:val="10"/>
    <w:rsid w:val="00C01BAB"/>
    <w:rPr>
      <w:rFonts w:ascii="Flanders Art Sans" w:hAnsi="Flanders Art Sans" w:eastAsiaTheme="majorEastAsia" w:cstheme="majorBidi"/>
      <w:b/>
      <w:spacing w:val="5"/>
      <w:kern w:val="28"/>
      <w:sz w:val="28"/>
      <w:szCs w:val="52"/>
    </w:rPr>
  </w:style>
  <w:style w:type="paragraph" w:styleId="Lijstalinea">
    <w:name w:val="List Paragraph"/>
    <w:aliases w:val="Bulleted Lijst"/>
    <w:basedOn w:val="Standaard"/>
    <w:link w:val="LijstalineaChar"/>
    <w:uiPriority w:val="34"/>
    <w:qFormat/>
    <w:rsid w:val="004C5745"/>
    <w:pPr>
      <w:contextualSpacing/>
    </w:pPr>
    <w:rPr>
      <w:rFonts w:ascii="Verdana" w:hAnsi="Verdana"/>
      <w:sz w:val="20"/>
    </w:rPr>
  </w:style>
  <w:style w:type="paragraph" w:styleId="Geenafstand">
    <w:name w:val="No Spacing"/>
    <w:uiPriority w:val="1"/>
    <w:qFormat/>
    <w:rsid w:val="007C4D26"/>
    <w:pPr>
      <w:ind w:left="0" w:firstLine="0"/>
      <w:jc w:val="left"/>
    </w:pPr>
  </w:style>
  <w:style w:type="character" w:styleId="LijstalineaChar" w:customStyle="1">
    <w:name w:val="Lijstalinea Char"/>
    <w:aliases w:val="Bulleted Lijst Char"/>
    <w:basedOn w:val="Standaardalinea-lettertype"/>
    <w:link w:val="Lijstalinea"/>
    <w:uiPriority w:val="34"/>
    <w:locked/>
    <w:rsid w:val="004C5745"/>
    <w:rPr>
      <w:rFonts w:ascii="Verdana" w:hAnsi="Verdana"/>
      <w:sz w:val="20"/>
    </w:rPr>
  </w:style>
  <w:style w:type="character" w:styleId="hps" w:customStyle="1">
    <w:name w:val="hps"/>
    <w:basedOn w:val="Standaardalinea-lettertype"/>
    <w:rsid w:val="00C829FB"/>
  </w:style>
  <w:style w:type="character" w:styleId="shorttext" w:customStyle="1">
    <w:name w:val="short_text"/>
    <w:basedOn w:val="Standaardalinea-lettertype"/>
    <w:rsid w:val="00C829FB"/>
  </w:style>
  <w:style w:type="character" w:styleId="Standaardalinea-lettertype1" w:customStyle="1">
    <w:name w:val="Standaardalinea-lettertype1"/>
    <w:rsid w:val="00C829FB"/>
  </w:style>
  <w:style w:type="character" w:styleId="Verwijzingopmerking">
    <w:name w:val="annotation reference"/>
    <w:basedOn w:val="Standaardalinea-lettertype"/>
    <w:uiPriority w:val="99"/>
    <w:semiHidden/>
    <w:unhideWhenUsed/>
    <w:rsid w:val="005865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8652F"/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sid w:val="0058652F"/>
    <w:rPr>
      <w:rFonts w:ascii="Flanders Art Sans" w:hAnsi="Flanders Art Sans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8652F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58652F"/>
    <w:rPr>
      <w:rFonts w:ascii="Flanders Art Sans" w:hAnsi="Flanders Art Sans"/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6E4B"/>
    <w:rPr>
      <w:sz w:val="20"/>
      <w:szCs w:val="20"/>
    </w:rPr>
  </w:style>
  <w:style w:type="character" w:styleId="VoetnoottekstChar" w:customStyle="1">
    <w:name w:val="Voetnoottekst Char"/>
    <w:basedOn w:val="Standaardalinea-lettertype"/>
    <w:link w:val="Voetnoottekst"/>
    <w:uiPriority w:val="99"/>
    <w:semiHidden/>
    <w:rsid w:val="00B96E4B"/>
    <w:rPr>
      <w:rFonts w:ascii="Flanders Art Sans" w:hAnsi="Flanders Art Sans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6E4B"/>
    <w:rPr>
      <w:vertAlign w:val="superscript"/>
    </w:rPr>
  </w:style>
  <w:style w:type="table" w:styleId="Tabelraster">
    <w:name w:val="Table Grid"/>
    <w:basedOn w:val="Standaardtabel"/>
    <w:uiPriority w:val="39"/>
    <w:rsid w:val="008942D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Voka" w:customStyle="1">
    <w:name w:val="Normal Voka"/>
    <w:rsid w:val="006A6D15"/>
    <w:pPr>
      <w:widowControl w:val="0"/>
      <w:tabs>
        <w:tab w:val="left" w:pos="510"/>
        <w:tab w:val="left" w:pos="1021"/>
        <w:tab w:val="left" w:pos="1531"/>
        <w:tab w:val="left" w:pos="2041"/>
        <w:tab w:val="left" w:pos="2552"/>
        <w:tab w:val="left" w:pos="3062"/>
        <w:tab w:val="left" w:pos="3572"/>
        <w:tab w:val="left" w:pos="4082"/>
        <w:tab w:val="left" w:pos="4593"/>
        <w:tab w:val="left" w:pos="5103"/>
        <w:tab w:val="left" w:pos="5613"/>
        <w:tab w:val="left" w:pos="6124"/>
        <w:tab w:val="left" w:pos="6634"/>
        <w:tab w:val="left" w:pos="7144"/>
        <w:tab w:val="right" w:pos="7938"/>
      </w:tabs>
      <w:suppressAutoHyphens/>
      <w:spacing w:line="230" w:lineRule="exact"/>
      <w:ind w:left="0" w:firstLine="0"/>
    </w:pPr>
    <w:rPr>
      <w:rFonts w:ascii="Arial" w:hAnsi="Arial" w:eastAsia="Times" w:cs="Times"/>
      <w:sz w:val="18"/>
      <w:szCs w:val="20"/>
      <w:lang w:val="nl-NL" w:eastAsia="ar-SA"/>
    </w:rPr>
  </w:style>
  <w:style w:type="paragraph" w:styleId="Revisie">
    <w:name w:val="Revision"/>
    <w:hidden/>
    <w:uiPriority w:val="99"/>
    <w:semiHidden/>
    <w:rsid w:val="00650232"/>
    <w:pPr>
      <w:ind w:left="0" w:firstLine="0"/>
      <w:jc w:val="left"/>
    </w:pPr>
    <w:rPr>
      <w:rFonts w:ascii="Flanders Art Sans" w:hAnsi="Flanders Art Sans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746F6"/>
    <w:pPr>
      <w:spacing w:before="240" w:line="259" w:lineRule="auto"/>
      <w:jc w:val="left"/>
      <w:outlineLvl w:val="9"/>
    </w:pPr>
    <w:rPr>
      <w:rFonts w:asciiTheme="majorHAnsi" w:hAnsiTheme="majorHAnsi"/>
      <w:b w:val="0"/>
      <w:bCs/>
      <w:color w:val="365F91" w:themeColor="accent1" w:themeShade="BF"/>
      <w:sz w:val="32"/>
      <w:szCs w:val="32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C6CDE"/>
    <w:pPr>
      <w:tabs>
        <w:tab w:val="right" w:leader="dot" w:pos="8268"/>
      </w:tabs>
      <w:spacing w:after="100"/>
      <w:ind w:left="0"/>
    </w:pPr>
    <w:rPr>
      <w:b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E746F6"/>
    <w:pPr>
      <w:spacing w:after="100"/>
      <w:ind w:left="220"/>
    </w:pPr>
  </w:style>
  <w:style w:type="character" w:styleId="Kop4Char" w:customStyle="1">
    <w:name w:val="Kop 4 Char"/>
    <w:basedOn w:val="Standaardalinea-lettertype"/>
    <w:link w:val="Kop4"/>
    <w:uiPriority w:val="9"/>
    <w:rsid w:val="00BD0505"/>
    <w:rPr>
      <w:rFonts w:ascii="Verdana" w:hAnsi="Verdana" w:eastAsiaTheme="majorEastAsia" w:cstheme="majorBidi"/>
      <w:i/>
      <w:iCs/>
      <w:sz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C35B83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unhideWhenUsed/>
    <w:rsid w:val="00CD25F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2A1B93"/>
    <w:pPr>
      <w:spacing w:after="100" w:line="259" w:lineRule="auto"/>
      <w:ind w:left="880" w:firstLine="0"/>
      <w:jc w:val="left"/>
    </w:pPr>
    <w:rPr>
      <w:rFonts w:asciiTheme="minorHAnsi" w:hAnsiTheme="minorHAnsi" w:eastAsiaTheme="minorEastAsia"/>
      <w:lang w:eastAsia="nl-BE"/>
    </w:rPr>
  </w:style>
  <w:style w:type="paragraph" w:styleId="Inhopg6">
    <w:name w:val="toc 6"/>
    <w:basedOn w:val="Standaard"/>
    <w:next w:val="Standaard"/>
    <w:autoRedefine/>
    <w:uiPriority w:val="39"/>
    <w:unhideWhenUsed/>
    <w:rsid w:val="002A1B93"/>
    <w:pPr>
      <w:spacing w:after="100" w:line="259" w:lineRule="auto"/>
      <w:ind w:left="1100" w:firstLine="0"/>
      <w:jc w:val="left"/>
    </w:pPr>
    <w:rPr>
      <w:rFonts w:asciiTheme="minorHAnsi" w:hAnsiTheme="minorHAnsi" w:eastAsiaTheme="minorEastAsia"/>
      <w:lang w:eastAsia="nl-BE"/>
    </w:rPr>
  </w:style>
  <w:style w:type="paragraph" w:styleId="Inhopg7">
    <w:name w:val="toc 7"/>
    <w:basedOn w:val="Standaard"/>
    <w:next w:val="Standaard"/>
    <w:autoRedefine/>
    <w:uiPriority w:val="39"/>
    <w:unhideWhenUsed/>
    <w:rsid w:val="002A1B93"/>
    <w:pPr>
      <w:spacing w:after="100" w:line="259" w:lineRule="auto"/>
      <w:ind w:left="1320" w:firstLine="0"/>
      <w:jc w:val="left"/>
    </w:pPr>
    <w:rPr>
      <w:rFonts w:asciiTheme="minorHAnsi" w:hAnsiTheme="minorHAnsi" w:eastAsiaTheme="minorEastAsia"/>
      <w:lang w:eastAsia="nl-BE"/>
    </w:rPr>
  </w:style>
  <w:style w:type="paragraph" w:styleId="Inhopg8">
    <w:name w:val="toc 8"/>
    <w:basedOn w:val="Standaard"/>
    <w:next w:val="Standaard"/>
    <w:autoRedefine/>
    <w:uiPriority w:val="39"/>
    <w:unhideWhenUsed/>
    <w:rsid w:val="002A1B93"/>
    <w:pPr>
      <w:spacing w:after="100" w:line="259" w:lineRule="auto"/>
      <w:ind w:left="1540" w:firstLine="0"/>
      <w:jc w:val="left"/>
    </w:pPr>
    <w:rPr>
      <w:rFonts w:asciiTheme="minorHAnsi" w:hAnsiTheme="minorHAnsi" w:eastAsiaTheme="minorEastAsia"/>
      <w:lang w:eastAsia="nl-BE"/>
    </w:rPr>
  </w:style>
  <w:style w:type="paragraph" w:styleId="Inhopg9">
    <w:name w:val="toc 9"/>
    <w:basedOn w:val="Standaard"/>
    <w:next w:val="Standaard"/>
    <w:autoRedefine/>
    <w:uiPriority w:val="39"/>
    <w:unhideWhenUsed/>
    <w:rsid w:val="002A1B93"/>
    <w:pPr>
      <w:spacing w:after="100" w:line="259" w:lineRule="auto"/>
      <w:ind w:left="1760" w:firstLine="0"/>
      <w:jc w:val="left"/>
    </w:pPr>
    <w:rPr>
      <w:rFonts w:asciiTheme="minorHAnsi" w:hAnsiTheme="minorHAnsi" w:eastAsiaTheme="minorEastAsia"/>
      <w:lang w:eastAsia="nl-BE"/>
    </w:rPr>
  </w:style>
  <w:style w:type="character" w:styleId="Regelnummer">
    <w:name w:val="line number"/>
    <w:basedOn w:val="Standaardalinea-lettertype"/>
    <w:uiPriority w:val="99"/>
    <w:semiHidden/>
    <w:unhideWhenUsed/>
    <w:rsid w:val="00541C55"/>
  </w:style>
  <w:style w:type="paragraph" w:styleId="streepjes" w:customStyle="1">
    <w:name w:val="streepjes"/>
    <w:basedOn w:val="Standaard"/>
    <w:qFormat/>
    <w:rsid w:val="001C7335"/>
    <w:pPr>
      <w:tabs>
        <w:tab w:val="right" w:pos="9923"/>
      </w:tabs>
      <w:spacing w:line="270" w:lineRule="exact"/>
      <w:ind w:left="0" w:firstLine="0"/>
      <w:contextualSpacing/>
      <w:jc w:val="right"/>
    </w:pPr>
    <w:rPr>
      <w:rFonts w:ascii="Calibri" w:hAnsi="Calibri" w:cs="Calibri"/>
      <w:color w:val="1F497D" w:themeColor="text2"/>
      <w:sz w:val="16"/>
    </w:rPr>
  </w:style>
  <w:style w:type="paragraph" w:styleId="deelewienwerk" w:customStyle="1">
    <w:name w:val="deel ewi en werk"/>
    <w:basedOn w:val="Standaard"/>
    <w:link w:val="deelewienwerkChar"/>
    <w:qFormat/>
    <w:rsid w:val="00320C09"/>
    <w:pPr>
      <w:spacing w:before="193" w:after="193" w:line="232" w:lineRule="auto"/>
      <w:outlineLvl w:val="2"/>
    </w:pPr>
    <w:rPr>
      <w:rFonts w:ascii="Verdana" w:hAnsi="Verdana" w:cs="Tahoma"/>
      <w:b/>
      <w:color w:val="000000"/>
      <w:sz w:val="18"/>
      <w:szCs w:val="19"/>
      <w:u w:val="single"/>
    </w:rPr>
  </w:style>
  <w:style w:type="character" w:styleId="deelewienwerkChar" w:customStyle="1">
    <w:name w:val="deel ewi en werk Char"/>
    <w:basedOn w:val="Standaardalinea-lettertype"/>
    <w:link w:val="deelewienwerk"/>
    <w:rsid w:val="00320C09"/>
    <w:rPr>
      <w:rFonts w:ascii="Verdana" w:hAnsi="Verdana" w:cs="Tahoma"/>
      <w:b/>
      <w:color w:val="000000"/>
      <w:sz w:val="18"/>
      <w:szCs w:val="19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B7EFD"/>
    <w:pPr>
      <w:numPr>
        <w:ilvl w:val="1"/>
      </w:numPr>
      <w:ind w:left="357" w:hanging="357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FB7EFD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B7EFD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FB7EFD"/>
    <w:rPr>
      <w:rFonts w:ascii="Flanders Art Sans" w:hAnsi="Flanders Art Sans"/>
      <w:b/>
      <w:bCs/>
      <w:i/>
      <w:iCs/>
      <w:color w:val="4F81BD" w:themeColor="accent1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37E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9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0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8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5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8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1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1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65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4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1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4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3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1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1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6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lusters@vlaio.be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microsoft.com/office/2011/relationships/people" Target="people.xml" Id="R253e0fbc27d64466" /><Relationship Type="http://schemas.microsoft.com/office/2011/relationships/commentsExtended" Target="commentsExtended.xml" Id="Rd161fa63d37a420b" /><Relationship Type="http://schemas.microsoft.com/office/2016/09/relationships/commentsIds" Target="commentsIds.xml" Id="R24a34b83e677437d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VLAIO/Extern_Document_template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9CE418E1AEC40871FE7D291568646" ma:contentTypeVersion="4" ma:contentTypeDescription="Een nieuw document maken." ma:contentTypeScope="" ma:versionID="378803aeec56761bf3a5502813794a00">
  <xsd:schema xmlns:xsd="http://www.w3.org/2001/XMLSchema" xmlns:xs="http://www.w3.org/2001/XMLSchema" xmlns:p="http://schemas.microsoft.com/office/2006/metadata/properties" xmlns:ns2="ec35b1de-840c-4c0e-956b-9f0973084cca" targetNamespace="http://schemas.microsoft.com/office/2006/metadata/properties" ma:root="true" ma:fieldsID="28860d7d1d46d00e99db9b21861a0e4d" ns2:_="">
    <xsd:import namespace="ec35b1de-840c-4c0e-956b-9f0973084c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5b1de-840c-4c0e-956b-9f0973084c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B462-3789-49B3-A6C2-C127129832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B45B85-BD8E-43A9-966B-30B47177B4B0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ec35b1de-840c-4c0e-956b-9f0973084cca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46EC75E-EAE8-4BE2-8348-DF9689EF3A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F0F6FE-8AFC-4226-98AC-56598705853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Extern_Document_template</ap:Template>
  <ap:Application>Microsoft Word for the web</ap:Application>
  <ap:DocSecurity>0</ap:DocSecurity>
  <ap:ScaleCrop>false</ap:ScaleCrop>
  <ap:Company>Vlaamse Overheid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Wildemeersch Vicky</dc:creator>
  <lastModifiedBy>Wildemeersch Vicky</lastModifiedBy>
  <revision>8</revision>
  <lastPrinted>2014-11-13T15:13:00.0000000Z</lastPrinted>
  <dcterms:created xsi:type="dcterms:W3CDTF">2025-09-09T13:16:00.0000000Z</dcterms:created>
  <dcterms:modified xsi:type="dcterms:W3CDTF">2025-11-17T10:48:13.5804316Z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-560156674</vt:i4>
  </property>
  <property fmtid="{D5CDD505-2E9C-101B-9397-08002B2CF9AE}" pid="3" name="ContentTypeId">
    <vt:lpwstr>0x0101002149CE418E1AEC40871FE7D291568646</vt:lpwstr>
  </property>
  <property fmtid="{D5CDD505-2E9C-101B-9397-08002B2CF9AE}" pid="5" name="docLang">
    <vt:lpwstr>nl</vt:lpwstr>
  </property>
</Properties>
</file>