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67C5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119D56C" w14:textId="2C6EA3B6" w:rsidR="00E95DD4" w:rsidRPr="001A31E9" w:rsidRDefault="001A31E9" w:rsidP="009A5F68">
      <w:pPr>
        <w:tabs>
          <w:tab w:val="right" w:pos="8647"/>
        </w:tabs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Verklaring op eer </w:t>
      </w:r>
      <w:proofErr w:type="spellStart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>energiesteun</w:t>
      </w:r>
      <w:proofErr w:type="spellEnd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 </w:t>
      </w:r>
      <w:r w:rsidR="00770D19" w:rsidRPr="00770D19">
        <w:rPr>
          <w:rFonts w:asciiTheme="minorHAnsi" w:hAnsiTheme="minorHAnsi" w:cstheme="minorHAnsi"/>
          <w:b/>
          <w:color w:val="009B48"/>
          <w:sz w:val="48"/>
          <w:szCs w:val="48"/>
        </w:rPr>
        <w:t>onderneming</w:t>
      </w:r>
      <w:r>
        <w:rPr>
          <w:rFonts w:asciiTheme="minorHAnsi" w:hAnsiTheme="minorHAnsi" w:cstheme="minorHAnsi"/>
          <w:b/>
          <w:color w:val="009B48"/>
          <w:sz w:val="56"/>
          <w:szCs w:val="50"/>
        </w:rPr>
        <w:br/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(vierde kwartaal 2022)</w:t>
      </w:r>
    </w:p>
    <w:p w14:paraId="4EFC86C1" w14:textId="77777777" w:rsidR="009C0A99" w:rsidRPr="00F47BD5" w:rsidRDefault="00245198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65F02E82" w14:textId="69CA1CB7" w:rsidR="00765219" w:rsidRPr="00C35B61" w:rsidRDefault="004061AC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 xml:space="preserve">Gelieve de hieronder gevraagde gegevens in te vullen </w:t>
      </w:r>
      <w:r w:rsidR="007A1D75">
        <w:rPr>
          <w:rFonts w:asciiTheme="minorHAnsi" w:hAnsiTheme="minorHAnsi" w:cstheme="minorHAnsi"/>
        </w:rPr>
        <w:t>voor</w:t>
      </w:r>
      <w:r w:rsidR="000E5D35" w:rsidRPr="00C35B61">
        <w:rPr>
          <w:rFonts w:asciiTheme="minorHAnsi" w:hAnsiTheme="minorHAnsi" w:cstheme="minorHAnsi"/>
        </w:rPr>
        <w:t xml:space="preserve"> </w:t>
      </w:r>
      <w:r w:rsidR="00062F32" w:rsidRPr="00C35B61">
        <w:rPr>
          <w:rFonts w:asciiTheme="minorHAnsi" w:hAnsiTheme="minorHAnsi" w:cstheme="minorHAnsi"/>
        </w:rPr>
        <w:t>de berekening van het operationeel verlies voor het vierde kwartaal van 2022</w:t>
      </w:r>
      <w:r w:rsidR="007A1D75">
        <w:rPr>
          <w:rFonts w:asciiTheme="minorHAnsi" w:hAnsiTheme="minorHAnsi" w:cstheme="minorHAnsi"/>
        </w:rPr>
        <w:t xml:space="preserve"> voor de onderneming</w:t>
      </w:r>
      <w:r w:rsidR="00925F09" w:rsidRPr="00C35B61">
        <w:rPr>
          <w:rFonts w:asciiTheme="minorHAnsi" w:hAnsiTheme="minorHAnsi" w:cstheme="minorHAnsi"/>
        </w:rPr>
        <w:t xml:space="preserve">. </w:t>
      </w:r>
      <w:r w:rsidR="00210BD1" w:rsidRPr="00C35B61">
        <w:rPr>
          <w:rFonts w:asciiTheme="minorHAnsi" w:hAnsiTheme="minorHAnsi" w:cstheme="minorHAnsi"/>
        </w:rPr>
        <w:t>Het operationeel verlies van de onderneming is gedefinieerd als de negatieve EBITDA</w:t>
      </w:r>
      <w:r w:rsidR="00765219" w:rsidRPr="00C35B61">
        <w:rPr>
          <w:rFonts w:asciiTheme="minorHAnsi" w:hAnsiTheme="minorHAnsi" w:cstheme="minorHAnsi"/>
        </w:rPr>
        <w:t>.</w:t>
      </w:r>
    </w:p>
    <w:p w14:paraId="1AB23F19" w14:textId="1CF1F729" w:rsidR="004D4697" w:rsidRPr="00C35B61" w:rsidRDefault="0076521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>De EBITDA zijn, zoals bepaald in het tijdelijk crisiskader</w:t>
      </w:r>
      <w:r w:rsidR="00256745">
        <w:rPr>
          <w:rFonts w:asciiTheme="minorHAnsi" w:hAnsiTheme="minorHAnsi" w:cstheme="minorHAnsi"/>
        </w:rPr>
        <w:t xml:space="preserve"> Oekraïne</w:t>
      </w:r>
      <w:r w:rsidRPr="00C35B61">
        <w:rPr>
          <w:rFonts w:asciiTheme="minorHAnsi" w:hAnsiTheme="minorHAnsi" w:cstheme="minorHAnsi"/>
        </w:rPr>
        <w:t>, de inkomsten voor aftrek van rente, belastingen, afschrijvingen en amortisatie met uitzondering van éénmalige bijzondere waardeverminderingen.</w:t>
      </w:r>
      <w:r w:rsidR="00856423" w:rsidRPr="00C35B61">
        <w:rPr>
          <w:rFonts w:asciiTheme="minorHAnsi" w:hAnsiTheme="minorHAnsi" w:cstheme="minorHAnsi"/>
        </w:rPr>
        <w:br/>
      </w:r>
      <w:r w:rsidR="00256745">
        <w:rPr>
          <w:rFonts w:asciiTheme="minorHAnsi" w:hAnsiTheme="minorHAnsi" w:cstheme="minorHAnsi"/>
        </w:rPr>
        <w:br/>
      </w:r>
      <w:r w:rsidR="00925F09" w:rsidRPr="00371695">
        <w:rPr>
          <w:rFonts w:asciiTheme="minorHAnsi" w:hAnsiTheme="minorHAnsi" w:cstheme="minorHAnsi"/>
          <w:b/>
          <w:bCs/>
        </w:rPr>
        <w:t>De verklaring op eer dient ondertekend te worden</w:t>
      </w:r>
      <w:r w:rsidR="00925F09" w:rsidRPr="00C35B61">
        <w:rPr>
          <w:rFonts w:asciiTheme="minorHAnsi" w:hAnsiTheme="minorHAnsi" w:cstheme="minorHAnsi"/>
        </w:rPr>
        <w:t xml:space="preserve"> </w:t>
      </w:r>
      <w:r w:rsidR="00925F09" w:rsidRPr="00371695">
        <w:rPr>
          <w:rFonts w:asciiTheme="minorHAnsi" w:hAnsiTheme="minorHAnsi" w:cstheme="minorHAnsi"/>
          <w:b/>
          <w:bCs/>
        </w:rPr>
        <w:t>door een externe door ITAA</w:t>
      </w:r>
      <w:r w:rsidR="009A4C30" w:rsidRPr="00371695">
        <w:rPr>
          <w:rFonts w:asciiTheme="minorHAnsi" w:hAnsiTheme="minorHAnsi" w:cstheme="minorHAnsi"/>
          <w:b/>
          <w:bCs/>
        </w:rPr>
        <w:t>-</w:t>
      </w:r>
      <w:r w:rsidR="00925F09" w:rsidRPr="00371695">
        <w:rPr>
          <w:rFonts w:asciiTheme="minorHAnsi" w:hAnsiTheme="minorHAnsi" w:cstheme="minorHAnsi"/>
          <w:b/>
          <w:bCs/>
        </w:rPr>
        <w:t xml:space="preserve">erkende accountant, </w:t>
      </w:r>
      <w:r w:rsidR="009A4C30" w:rsidRPr="00371695">
        <w:rPr>
          <w:rFonts w:asciiTheme="minorHAnsi" w:hAnsiTheme="minorHAnsi" w:cstheme="minorHAnsi"/>
          <w:b/>
          <w:bCs/>
        </w:rPr>
        <w:t>gecertificeerd</w:t>
      </w:r>
      <w:r w:rsidR="00925F09" w:rsidRPr="00371695">
        <w:rPr>
          <w:rFonts w:asciiTheme="minorHAnsi" w:hAnsiTheme="minorHAnsi" w:cstheme="minorHAnsi"/>
          <w:b/>
          <w:bCs/>
        </w:rPr>
        <w:t xml:space="preserve"> accountant of bedr</w:t>
      </w:r>
      <w:r w:rsidR="009A4C30" w:rsidRPr="00371695">
        <w:rPr>
          <w:rFonts w:asciiTheme="minorHAnsi" w:hAnsiTheme="minorHAnsi" w:cstheme="minorHAnsi"/>
          <w:b/>
          <w:bCs/>
        </w:rPr>
        <w:t>ijfsrevisor</w:t>
      </w:r>
      <w:r w:rsidR="00587664" w:rsidRPr="00C35B61">
        <w:rPr>
          <w:rFonts w:asciiTheme="minorHAnsi" w:hAnsiTheme="minorHAnsi" w:cstheme="minorHAnsi"/>
        </w:rPr>
        <w:t xml:space="preserve">. Daarna laadt u het document op als pdf-bestand bij de uitbetalingsaanvraag voor de </w:t>
      </w:r>
      <w:proofErr w:type="spellStart"/>
      <w:r w:rsidR="00587664" w:rsidRPr="00C35B61">
        <w:rPr>
          <w:rFonts w:asciiTheme="minorHAnsi" w:hAnsiTheme="minorHAnsi" w:cstheme="minorHAnsi"/>
        </w:rPr>
        <w:t>energiesteun</w:t>
      </w:r>
      <w:proofErr w:type="spellEnd"/>
      <w:r w:rsidR="00DC1E29" w:rsidRPr="00C35B61">
        <w:rPr>
          <w:rFonts w:asciiTheme="minorHAnsi" w:hAnsiTheme="minorHAnsi" w:cstheme="minorHAnsi"/>
        </w:rPr>
        <w:t>.</w:t>
      </w:r>
    </w:p>
    <w:p w14:paraId="2CEABAAE" w14:textId="44086FD7" w:rsidR="00DC1E29" w:rsidRPr="00C35B61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12B761A7" w14:textId="06AAEC99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 xml:space="preserve">Naam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r w:rsidRPr="00282A17">
        <w:rPr>
          <w:rFonts w:asciiTheme="minorHAnsi" w:hAnsiTheme="minorHAnsi" w:cstheme="minorHAnsi"/>
          <w:b/>
          <w:bCs/>
        </w:rPr>
        <w:t>onderneming:</w:t>
      </w:r>
      <w:r w:rsidR="005F1A12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55594540"/>
          <w:placeholder>
            <w:docPart w:val="DefaultPlaceholder_-1854013440"/>
          </w:placeholder>
          <w:showingPlcHdr/>
        </w:sdtPr>
        <w:sdtEndPr/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14423C17" w14:textId="4C0803F7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A8CEAC0" w14:textId="664370C3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>Ondernemingsnummer</w:t>
      </w:r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onderneming</w:t>
      </w:r>
      <w:r w:rsidRPr="00282A17">
        <w:rPr>
          <w:rFonts w:asciiTheme="minorHAnsi" w:hAnsiTheme="minorHAnsi" w:cstheme="minorHAnsi"/>
          <w:b/>
          <w:bCs/>
        </w:rPr>
        <w:t>:</w:t>
      </w:r>
      <w:r w:rsidR="00792258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1391466481"/>
          <w:placeholder>
            <w:docPart w:val="DefaultPlaceholder_-1854013440"/>
          </w:placeholder>
          <w:showingPlcHdr/>
        </w:sdtPr>
        <w:sdtEndPr/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4A5FB553" w14:textId="54BC1A80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4F51892D" w14:textId="57D1A3D4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 xml:space="preserve">Berekening </w:t>
      </w:r>
      <w:r w:rsidR="00856423" w:rsidRPr="00256745">
        <w:rPr>
          <w:rFonts w:asciiTheme="minorHAnsi" w:hAnsiTheme="minorHAnsi" w:cstheme="minorHAnsi"/>
          <w:b/>
          <w:bCs/>
        </w:rPr>
        <w:t>EBITDA</w:t>
      </w:r>
    </w:p>
    <w:p w14:paraId="2086EA76" w14:textId="77777777" w:rsidR="007357FA" w:rsidRPr="00256745" w:rsidRDefault="007357FA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F05E4C" w14:paraId="4286F2C5" w14:textId="77777777" w:rsidTr="0001271D">
        <w:tc>
          <w:tcPr>
            <w:tcW w:w="1913" w:type="dxa"/>
          </w:tcPr>
          <w:p w14:paraId="239FF781" w14:textId="23728582" w:rsidR="00F05E4C" w:rsidRPr="00C35B61" w:rsidRDefault="00F05E4C" w:rsidP="0001271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</w:t>
            </w:r>
            <w:r w:rsidR="001708F0"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ening</w:t>
            </w:r>
          </w:p>
        </w:tc>
        <w:tc>
          <w:tcPr>
            <w:tcW w:w="4577" w:type="dxa"/>
          </w:tcPr>
          <w:p w14:paraId="4AE6D2B3" w14:textId="6B38BC86" w:rsidR="00F05E4C" w:rsidRPr="00C35B61" w:rsidRDefault="001708F0" w:rsidP="0001271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142DF7C5" w14:textId="013533A1" w:rsidR="00F05E4C" w:rsidRPr="00C35B61" w:rsidRDefault="009E0D18" w:rsidP="0001271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Overeenkomstig bedrag m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t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het vierde kwartaal van 2022</w:t>
            </w:r>
          </w:p>
        </w:tc>
      </w:tr>
      <w:tr w:rsidR="00F05E4C" w14:paraId="5AE3AB67" w14:textId="77777777" w:rsidTr="0001271D">
        <w:tc>
          <w:tcPr>
            <w:tcW w:w="1913" w:type="dxa"/>
          </w:tcPr>
          <w:p w14:paraId="4E1C3DDE" w14:textId="65B895D5" w:rsidR="00F05E4C" w:rsidRPr="00C35B61" w:rsidRDefault="00BA13A2" w:rsidP="00BA13A2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9903</w:t>
            </w:r>
          </w:p>
        </w:tc>
        <w:tc>
          <w:tcPr>
            <w:tcW w:w="4577" w:type="dxa"/>
          </w:tcPr>
          <w:p w14:paraId="2C7E405F" w14:textId="382B7288" w:rsidR="00F05E4C" w:rsidRPr="00C35B61" w:rsidRDefault="00BA13A2" w:rsidP="00BA13A2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354641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278445F" w14:textId="6B001AE5" w:rsidR="00F05E4C" w:rsidRPr="00C35B61" w:rsidRDefault="001708F0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6FEF2115" w14:textId="77777777" w:rsidTr="0001271D">
        <w:tc>
          <w:tcPr>
            <w:tcW w:w="1913" w:type="dxa"/>
          </w:tcPr>
          <w:p w14:paraId="6B3385C7" w14:textId="7558F5A6" w:rsidR="00F05E4C" w:rsidRPr="00C35B61" w:rsidRDefault="00DD0D26" w:rsidP="00872CD8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630</w:t>
            </w:r>
          </w:p>
        </w:tc>
        <w:tc>
          <w:tcPr>
            <w:tcW w:w="4577" w:type="dxa"/>
          </w:tcPr>
          <w:p w14:paraId="32A021B3" w14:textId="33CBC7E0" w:rsidR="00F05E4C" w:rsidRPr="00C35B61" w:rsidRDefault="00DD0D26" w:rsidP="00872CD8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6851630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443993FD" w14:textId="0DBA250C" w:rsidR="00F05E4C" w:rsidRPr="00C35B61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0C0358BE" w14:textId="77777777" w:rsidTr="0001271D">
        <w:tc>
          <w:tcPr>
            <w:tcW w:w="1913" w:type="dxa"/>
          </w:tcPr>
          <w:p w14:paraId="43D50A1B" w14:textId="70D4E95F" w:rsidR="00F05E4C" w:rsidRPr="00C35B61" w:rsidRDefault="00872CD8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631/4</w:t>
            </w:r>
          </w:p>
        </w:tc>
        <w:tc>
          <w:tcPr>
            <w:tcW w:w="4577" w:type="dxa"/>
          </w:tcPr>
          <w:p w14:paraId="5EF181CD" w14:textId="2CE4DC15" w:rsidR="00F05E4C" w:rsidRPr="00C35B61" w:rsidRDefault="00872CD8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</w:t>
            </w:r>
            <w:r w:rsidR="00615A76" w:rsidRPr="00C35B61">
              <w:rPr>
                <w:rFonts w:asciiTheme="minorHAnsi" w:hAnsiTheme="minorHAnsi" w:cstheme="minorHAnsi"/>
                <w:color w:val="auto"/>
                <w:sz w:val="22"/>
              </w:rPr>
              <w:t>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36060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20D8710" w14:textId="2335EAD8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73DDAB5A" w14:textId="77777777" w:rsidTr="0001271D">
        <w:tc>
          <w:tcPr>
            <w:tcW w:w="1913" w:type="dxa"/>
          </w:tcPr>
          <w:p w14:paraId="77702219" w14:textId="3309DC52" w:rsidR="00F05E4C" w:rsidRPr="00C35B61" w:rsidRDefault="00615A76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750</w:t>
            </w:r>
          </w:p>
        </w:tc>
        <w:tc>
          <w:tcPr>
            <w:tcW w:w="4577" w:type="dxa"/>
          </w:tcPr>
          <w:p w14:paraId="23D91850" w14:textId="6C92730C" w:rsidR="00F05E4C" w:rsidRPr="00C35B61" w:rsidRDefault="00615A76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463215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A867905" w14:textId="167DEA4A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1E83FE13" w14:textId="77777777" w:rsidTr="0001271D">
        <w:tc>
          <w:tcPr>
            <w:tcW w:w="1913" w:type="dxa"/>
          </w:tcPr>
          <w:p w14:paraId="1A03832D" w14:textId="77356E93" w:rsidR="00F05E4C" w:rsidRPr="00C35B61" w:rsidRDefault="00F05E4C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577" w:type="dxa"/>
          </w:tcPr>
          <w:p w14:paraId="13CC02FB" w14:textId="49BEFAC3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63073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49B226A" w14:textId="05C36487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1B37C8CE" w14:textId="77777777" w:rsidTr="0001271D">
        <w:tc>
          <w:tcPr>
            <w:tcW w:w="1913" w:type="dxa"/>
          </w:tcPr>
          <w:p w14:paraId="48B6CFE8" w14:textId="00107DA3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2852C92E" w14:textId="15284B56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395140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AFCB1A5" w14:textId="7013DB0F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485613E6" w14:textId="77777777" w:rsidTr="0001271D">
        <w:tc>
          <w:tcPr>
            <w:tcW w:w="1913" w:type="dxa"/>
          </w:tcPr>
          <w:p w14:paraId="461F53B6" w14:textId="0B35054E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3ADB54E5" w14:textId="4D04D1EC" w:rsidR="00F05E4C" w:rsidRPr="00C35B61" w:rsidRDefault="003E406D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392011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B549EA0" w14:textId="04861C74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3E406D" w14:paraId="0C5507A9" w14:textId="77777777" w:rsidTr="0001271D">
        <w:tc>
          <w:tcPr>
            <w:tcW w:w="1913" w:type="dxa"/>
          </w:tcPr>
          <w:p w14:paraId="02A32869" w14:textId="62ECB492" w:rsidR="003E406D" w:rsidRPr="00C35B61" w:rsidRDefault="003E406D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851F9B8" w14:textId="4568C366" w:rsidR="003E406D" w:rsidRPr="00C35B61" w:rsidRDefault="003E406D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121870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BE5DCD1" w14:textId="6E7277AA" w:rsidR="003E406D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B6FA7" w14:paraId="0DD67B55" w14:textId="77777777" w:rsidTr="0001271D">
        <w:tc>
          <w:tcPr>
            <w:tcW w:w="1913" w:type="dxa"/>
          </w:tcPr>
          <w:p w14:paraId="1A978EBD" w14:textId="161A0FC7" w:rsidR="001B6FA7" w:rsidRPr="00C35B61" w:rsidRDefault="001B6FA7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434BA461" w14:textId="20246EBB" w:rsidR="001B6FA7" w:rsidRPr="00C35B61" w:rsidRDefault="001B6FA7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121610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47EDEE29" w14:textId="08DD99CD" w:rsidR="001B6FA7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B6FA7" w14:paraId="67C7647D" w14:textId="77777777" w:rsidTr="0001271D">
        <w:tc>
          <w:tcPr>
            <w:tcW w:w="1913" w:type="dxa"/>
          </w:tcPr>
          <w:p w14:paraId="7FD43F3F" w14:textId="66135E62" w:rsidR="001B6FA7" w:rsidRPr="00C35B61" w:rsidRDefault="0001271D" w:rsidP="0001271D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0C8B54FE" w14:textId="05A535DA" w:rsidR="001B6FA7" w:rsidRPr="00C35B61" w:rsidRDefault="00371346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</w:t>
            </w:r>
            <w:r w:rsidR="004204AF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0996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848468D" w14:textId="0D6CFAFD" w:rsidR="001B6FA7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1271D" w14:paraId="4D95F545" w14:textId="77777777" w:rsidTr="0001271D">
        <w:tc>
          <w:tcPr>
            <w:tcW w:w="1913" w:type="dxa"/>
          </w:tcPr>
          <w:p w14:paraId="13B2ECE9" w14:textId="1A159936" w:rsidR="0001271D" w:rsidRPr="00C35B61" w:rsidRDefault="0001271D" w:rsidP="0001271D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523765CF" w14:textId="28B3B344" w:rsidR="0001271D" w:rsidRPr="00C35B61" w:rsidRDefault="0001271D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Uitzonderlijke afschrijvingen en </w:t>
            </w:r>
            <w:r w:rsidR="00C35B61"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1687866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249A043" w14:textId="4AB6CA3D" w:rsidR="0001271D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C35B61" w14:paraId="7EF1A767" w14:textId="77777777" w:rsidTr="00401111">
        <w:tc>
          <w:tcPr>
            <w:tcW w:w="6490" w:type="dxa"/>
            <w:gridSpan w:val="2"/>
          </w:tcPr>
          <w:p w14:paraId="33EA2C78" w14:textId="1CB25468" w:rsidR="00C35B61" w:rsidRPr="00C35B61" w:rsidRDefault="00081FDB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="00C35B61"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43552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9B8BB2E" w14:textId="33E0BEE7" w:rsidR="00C35B61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2F84F642" w14:textId="0D3DD7F3" w:rsidR="009A5F68" w:rsidRDefault="009A5F68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0778849A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A15EBC5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922BB8" w14:textId="68E3B1AD" w:rsidR="006F7057" w:rsidRDefault="000D68A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147017">
        <w:rPr>
          <w:rFonts w:asciiTheme="minorHAnsi" w:hAnsiTheme="minorHAnsi" w:cstheme="minorHAnsi"/>
          <w:color w:val="auto"/>
          <w:sz w:val="22"/>
        </w:rPr>
        <w:t xml:space="preserve">Ik verklaar op erewoord dat alle gegevens </w:t>
      </w:r>
      <w:r w:rsidR="004D7150" w:rsidRPr="00147017">
        <w:rPr>
          <w:rFonts w:asciiTheme="minorHAnsi" w:hAnsiTheme="minorHAnsi" w:cstheme="minorHAnsi"/>
          <w:color w:val="auto"/>
          <w:sz w:val="22"/>
        </w:rPr>
        <w:t>naar waarheid ingevuld zijn en dat voor het invullen van de</w:t>
      </w:r>
      <w:r w:rsidR="00A14EFC">
        <w:rPr>
          <w:rFonts w:asciiTheme="minorHAnsi" w:hAnsiTheme="minorHAnsi" w:cstheme="minorHAnsi"/>
          <w:color w:val="auto"/>
          <w:sz w:val="22"/>
        </w:rPr>
        <w:t>ze</w:t>
      </w:r>
      <w:r w:rsidR="004D7150" w:rsidRPr="00147017">
        <w:rPr>
          <w:rFonts w:asciiTheme="minorHAnsi" w:hAnsiTheme="minorHAnsi" w:cstheme="minorHAnsi"/>
          <w:color w:val="auto"/>
          <w:sz w:val="22"/>
        </w:rPr>
        <w:t xml:space="preserve"> verklaring op eer enkel gereviseerde cijfers gebruikt werden</w:t>
      </w:r>
      <w:r w:rsidR="00147017" w:rsidRPr="00147017">
        <w:rPr>
          <w:rFonts w:asciiTheme="minorHAnsi" w:hAnsiTheme="minorHAnsi" w:cstheme="minorHAnsi"/>
          <w:color w:val="auto"/>
          <w:sz w:val="22"/>
        </w:rPr>
        <w:t>.</w:t>
      </w:r>
    </w:p>
    <w:p w14:paraId="02242500" w14:textId="3FAC1ABC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88A7ECF" w14:textId="455CB06F" w:rsidR="00A14EFC" w:rsidRPr="00282A17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 xml:space="preserve">Voor- en achternaam </w:t>
      </w:r>
      <w:bookmarkStart w:id="0" w:name="_Hlk125268859"/>
      <w:r w:rsidRPr="00282A17">
        <w:rPr>
          <w:rFonts w:asciiTheme="minorHAnsi" w:hAnsiTheme="minorHAnsi" w:cstheme="minorHAnsi"/>
          <w:color w:val="auto"/>
          <w:sz w:val="22"/>
        </w:rPr>
        <w:t xml:space="preserve">extern accountant, extern gecertificeerd accountant of </w:t>
      </w:r>
      <w:r w:rsidR="00DB0988" w:rsidRPr="00282A17">
        <w:rPr>
          <w:rFonts w:asciiTheme="minorHAnsi" w:hAnsiTheme="minorHAnsi" w:cstheme="minorHAnsi"/>
          <w:color w:val="auto"/>
          <w:sz w:val="22"/>
        </w:rPr>
        <w:t>bedrijfsrevisor</w:t>
      </w:r>
      <w:bookmarkEnd w:id="0"/>
      <w:r w:rsidR="00DB0988" w:rsidRPr="00282A17">
        <w:rPr>
          <w:rFonts w:asciiTheme="minorHAnsi" w:hAnsiTheme="minorHAnsi" w:cstheme="minorHAnsi"/>
          <w:color w:val="auto"/>
          <w:sz w:val="22"/>
        </w:rPr>
        <w:t>:</w:t>
      </w:r>
      <w:r w:rsidR="00FE4FF0" w:rsidRPr="00282A17">
        <w:rPr>
          <w:rFonts w:asciiTheme="minorHAnsi" w:hAnsiTheme="minorHAnsi" w:cstheme="minorHAnsi"/>
          <w:color w:val="auto"/>
          <w:sz w:val="22"/>
        </w:rPr>
        <w:t xml:space="preserve"> </w:t>
      </w:r>
    </w:p>
    <w:sdt>
      <w:sdtPr>
        <w:rPr>
          <w:rFonts w:asciiTheme="minorHAnsi" w:hAnsiTheme="minorHAnsi" w:cstheme="minorHAnsi"/>
          <w:color w:val="auto"/>
          <w:sz w:val="22"/>
        </w:rPr>
        <w:id w:val="154119234"/>
        <w:placeholder>
          <w:docPart w:val="DefaultPlaceholder_-1854013440"/>
        </w:placeholder>
        <w:showingPlcHdr/>
      </w:sdtPr>
      <w:sdtEndPr/>
      <w:sdtContent>
        <w:p w14:paraId="0FE962CD" w14:textId="58814495" w:rsidR="00225950" w:rsidRPr="00282A17" w:rsidRDefault="00225950" w:rsidP="00147017">
          <w:pPr>
            <w:pStyle w:val="streepjes"/>
            <w:tabs>
              <w:tab w:val="clear" w:pos="9923"/>
              <w:tab w:val="right" w:pos="8647"/>
            </w:tabs>
            <w:jc w:val="left"/>
            <w:rPr>
              <w:rFonts w:asciiTheme="minorHAnsi" w:hAnsiTheme="minorHAnsi" w:cstheme="minorHAnsi"/>
              <w:color w:val="auto"/>
              <w:sz w:val="22"/>
            </w:rPr>
          </w:pPr>
          <w:r w:rsidRPr="00282A17">
            <w:rPr>
              <w:rStyle w:val="Tekstvantijdelijkeaanduiding"/>
              <w:sz w:val="22"/>
            </w:rPr>
            <w:t>Klik of tik om tekst in te voeren.</w:t>
          </w:r>
        </w:p>
      </w:sdtContent>
    </w:sdt>
    <w:p w14:paraId="57E907B1" w14:textId="21D8F602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540360B4" w14:textId="4F973381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Functie: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23473765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025CD9FA" w14:textId="3F230CB5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EAB6122" w14:textId="5AAAA26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Ondernemingsnummer: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66912660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485704D" w14:textId="3E322439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4A46810" w14:textId="075640B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Erkenningsnummer bij ITAA: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18371361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F3ED387" w14:textId="2845D15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97BB9DD" w14:textId="43D5EC9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Plaats: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45277602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DFE1CC4" w14:textId="38A252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4DC839" w14:textId="47F77E8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Datum: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588616675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D43266B" w14:textId="04259A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D9AC704" w14:textId="77777777" w:rsidR="00F0232A" w:rsidRPr="002F4F6A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r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Handtekening </w:t>
      </w:r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extern accountant, extern gecertificeerd accountant of bedrijfsrevisor </w:t>
      </w:r>
    </w:p>
    <w:p w14:paraId="31AECDAF" w14:textId="154AB1FC" w:rsidR="00DB0988" w:rsidRPr="00282A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(Gelieve dit document digitaal te ondertekenen):</w:t>
      </w:r>
    </w:p>
    <w:p w14:paraId="38076D93" w14:textId="100370A7" w:rsidR="00282A17" w:rsidRP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F057EBF" w14:textId="77777777" w:rsid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EBE5450" w14:textId="76B55D85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6D1BD11" w14:textId="574EF17E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935115" w14:textId="04E5F013" w:rsidR="00575EC1" w:rsidRPr="001470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sectPr w:rsidR="00575EC1" w:rsidRPr="00147017" w:rsidSect="009A5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426" w:footer="8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E7F1" w14:textId="77777777" w:rsidR="00B02808" w:rsidRDefault="00B02808" w:rsidP="008A5DCB">
      <w:r>
        <w:separator/>
      </w:r>
    </w:p>
  </w:endnote>
  <w:endnote w:type="continuationSeparator" w:id="0">
    <w:p w14:paraId="33B6FFDA" w14:textId="77777777" w:rsidR="00B02808" w:rsidRDefault="00B02808" w:rsidP="008A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F3D9EF7-2108-407D-9011-E9B61C28C2A5}"/>
    <w:embedBold r:id="rId2" w:fontKey="{8856E503-B513-4F18-82B5-83590ACFBBAE}"/>
    <w:embedBoldItalic r:id="rId3" w:fontKey="{1FDC84B4-9A9F-4763-B963-B10DCA8FE1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D89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738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254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59D42" w14:textId="77777777" w:rsidR="00B02808" w:rsidRDefault="00B02808" w:rsidP="008A5DCB">
      <w:r>
        <w:separator/>
      </w:r>
    </w:p>
  </w:footnote>
  <w:footnote w:type="continuationSeparator" w:id="0">
    <w:p w14:paraId="77FD2DB8" w14:textId="77777777" w:rsidR="00B02808" w:rsidRDefault="00B02808" w:rsidP="008A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9A0B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B66C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A13A" w14:textId="37670851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12pt;height:12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1AA4"/>
    <w:multiLevelType w:val="hybridMultilevel"/>
    <w:tmpl w:val="56FED9D6"/>
    <w:lvl w:ilvl="0" w:tplc="444EB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595E2D"/>
    <w:multiLevelType w:val="hybridMultilevel"/>
    <w:tmpl w:val="BA9C9744"/>
    <w:lvl w:ilvl="0" w:tplc="65DE6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4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0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4"/>
  </w:num>
  <w:num w:numId="4">
    <w:abstractNumId w:val="7"/>
  </w:num>
  <w:num w:numId="5">
    <w:abstractNumId w:val="34"/>
  </w:num>
  <w:num w:numId="6">
    <w:abstractNumId w:val="12"/>
  </w:num>
  <w:num w:numId="7">
    <w:abstractNumId w:val="29"/>
  </w:num>
  <w:num w:numId="8">
    <w:abstractNumId w:val="18"/>
  </w:num>
  <w:num w:numId="9">
    <w:abstractNumId w:val="4"/>
  </w:num>
  <w:num w:numId="10">
    <w:abstractNumId w:val="23"/>
  </w:num>
  <w:num w:numId="11">
    <w:abstractNumId w:val="22"/>
  </w:num>
  <w:num w:numId="12">
    <w:abstractNumId w:val="15"/>
  </w:num>
  <w:num w:numId="1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7"/>
  </w:num>
  <w:num w:numId="19">
    <w:abstractNumId w:val="16"/>
  </w:num>
  <w:num w:numId="20">
    <w:abstractNumId w:val="36"/>
  </w:num>
  <w:num w:numId="21">
    <w:abstractNumId w:val="14"/>
  </w:num>
  <w:num w:numId="22">
    <w:abstractNumId w:val="33"/>
  </w:num>
  <w:num w:numId="23">
    <w:abstractNumId w:val="25"/>
  </w:num>
  <w:num w:numId="24">
    <w:abstractNumId w:val="2"/>
  </w:num>
  <w:num w:numId="25">
    <w:abstractNumId w:val="1"/>
  </w:num>
  <w:num w:numId="26">
    <w:abstractNumId w:val="19"/>
  </w:num>
  <w:num w:numId="27">
    <w:abstractNumId w:val="21"/>
  </w:num>
  <w:num w:numId="28">
    <w:abstractNumId w:val="24"/>
    <w:lvlOverride w:ilvl="0">
      <w:startOverride w:val="1"/>
    </w:lvlOverride>
  </w:num>
  <w:num w:numId="29">
    <w:abstractNumId w:val="24"/>
    <w:lvlOverride w:ilvl="0">
      <w:startOverride w:val="1"/>
    </w:lvlOverride>
  </w:num>
  <w:num w:numId="30">
    <w:abstractNumId w:val="8"/>
  </w:num>
  <w:num w:numId="31">
    <w:abstractNumId w:val="3"/>
  </w:num>
  <w:num w:numId="32">
    <w:abstractNumId w:val="27"/>
    <w:lvlOverride w:ilvl="0">
      <w:startOverride w:val="1"/>
    </w:lvlOverride>
  </w:num>
  <w:num w:numId="33">
    <w:abstractNumId w:val="26"/>
  </w:num>
  <w:num w:numId="34">
    <w:abstractNumId w:val="0"/>
  </w:num>
  <w:num w:numId="35">
    <w:abstractNumId w:val="35"/>
  </w:num>
  <w:num w:numId="36">
    <w:abstractNumId w:val="28"/>
  </w:num>
  <w:num w:numId="37">
    <w:abstractNumId w:val="32"/>
  </w:num>
  <w:num w:numId="38">
    <w:abstractNumId w:val="10"/>
  </w:num>
  <w:num w:numId="39">
    <w:abstractNumId w:val="11"/>
  </w:num>
  <w:num w:numId="40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ogabFep2rxE/1TYCUKRy6VIbTwZc4Ug++wKxDLYfHal7LOq5aACvCvyQW2NSfBmR2W55EezjHhcDExVkVzAXHw==" w:salt="Nyf62QXHd+XqQZZ9lLyKhA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E9"/>
    <w:rsid w:val="00001115"/>
    <w:rsid w:val="00003581"/>
    <w:rsid w:val="000040C1"/>
    <w:rsid w:val="000052AE"/>
    <w:rsid w:val="000063A5"/>
    <w:rsid w:val="0001019E"/>
    <w:rsid w:val="000114E8"/>
    <w:rsid w:val="0001271D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5C83"/>
    <w:rsid w:val="00026A94"/>
    <w:rsid w:val="000275B4"/>
    <w:rsid w:val="000323A7"/>
    <w:rsid w:val="000354AF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2F32"/>
    <w:rsid w:val="000658CA"/>
    <w:rsid w:val="0007015A"/>
    <w:rsid w:val="00072DAD"/>
    <w:rsid w:val="000819D8"/>
    <w:rsid w:val="00081FDB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72F6"/>
    <w:rsid w:val="000D14C4"/>
    <w:rsid w:val="000D22E5"/>
    <w:rsid w:val="000D3F8B"/>
    <w:rsid w:val="000D68A8"/>
    <w:rsid w:val="000D707C"/>
    <w:rsid w:val="000E02DE"/>
    <w:rsid w:val="000E3FEC"/>
    <w:rsid w:val="000E4233"/>
    <w:rsid w:val="000E5D35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3E1"/>
    <w:rsid w:val="00123E05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47017"/>
    <w:rsid w:val="00153956"/>
    <w:rsid w:val="00154B32"/>
    <w:rsid w:val="00157362"/>
    <w:rsid w:val="001618A7"/>
    <w:rsid w:val="0016230A"/>
    <w:rsid w:val="001629DE"/>
    <w:rsid w:val="00166007"/>
    <w:rsid w:val="001670AD"/>
    <w:rsid w:val="001708F0"/>
    <w:rsid w:val="00172883"/>
    <w:rsid w:val="00175C08"/>
    <w:rsid w:val="001764B5"/>
    <w:rsid w:val="0017698D"/>
    <w:rsid w:val="00177395"/>
    <w:rsid w:val="00180D46"/>
    <w:rsid w:val="001829B3"/>
    <w:rsid w:val="0018486E"/>
    <w:rsid w:val="00192D4C"/>
    <w:rsid w:val="00193E2E"/>
    <w:rsid w:val="00195E82"/>
    <w:rsid w:val="00196BC4"/>
    <w:rsid w:val="001A085C"/>
    <w:rsid w:val="001A1CB6"/>
    <w:rsid w:val="001A31E9"/>
    <w:rsid w:val="001A328C"/>
    <w:rsid w:val="001A3848"/>
    <w:rsid w:val="001A4E39"/>
    <w:rsid w:val="001A5510"/>
    <w:rsid w:val="001A7583"/>
    <w:rsid w:val="001B16BD"/>
    <w:rsid w:val="001B1C72"/>
    <w:rsid w:val="001B4730"/>
    <w:rsid w:val="001B6FA7"/>
    <w:rsid w:val="001B7030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0BD1"/>
    <w:rsid w:val="00211722"/>
    <w:rsid w:val="00212A10"/>
    <w:rsid w:val="00213B5A"/>
    <w:rsid w:val="00215123"/>
    <w:rsid w:val="00220931"/>
    <w:rsid w:val="00223905"/>
    <w:rsid w:val="00223EE8"/>
    <w:rsid w:val="00224123"/>
    <w:rsid w:val="002242FE"/>
    <w:rsid w:val="00224939"/>
    <w:rsid w:val="00225950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5198"/>
    <w:rsid w:val="00247AC7"/>
    <w:rsid w:val="00252EDC"/>
    <w:rsid w:val="00254391"/>
    <w:rsid w:val="00256745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2A17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4F6A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63DB1"/>
    <w:rsid w:val="00365041"/>
    <w:rsid w:val="00365C3E"/>
    <w:rsid w:val="00367A84"/>
    <w:rsid w:val="00370784"/>
    <w:rsid w:val="00371346"/>
    <w:rsid w:val="00371695"/>
    <w:rsid w:val="00371C27"/>
    <w:rsid w:val="00374763"/>
    <w:rsid w:val="00376B22"/>
    <w:rsid w:val="003802CF"/>
    <w:rsid w:val="00380B85"/>
    <w:rsid w:val="00381DA0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06D"/>
    <w:rsid w:val="003E4734"/>
    <w:rsid w:val="003E73D9"/>
    <w:rsid w:val="003F6AB9"/>
    <w:rsid w:val="0040351D"/>
    <w:rsid w:val="004061AC"/>
    <w:rsid w:val="004066A0"/>
    <w:rsid w:val="004076CD"/>
    <w:rsid w:val="00411EBF"/>
    <w:rsid w:val="00412079"/>
    <w:rsid w:val="004124E1"/>
    <w:rsid w:val="00414FDC"/>
    <w:rsid w:val="00417522"/>
    <w:rsid w:val="004204AF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05DB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7150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5EC1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664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F1A12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5A76"/>
    <w:rsid w:val="00616A13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32D6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61EE"/>
    <w:rsid w:val="006F7057"/>
    <w:rsid w:val="006F748B"/>
    <w:rsid w:val="007008F0"/>
    <w:rsid w:val="00702E0A"/>
    <w:rsid w:val="0070337E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7FA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65219"/>
    <w:rsid w:val="00770D19"/>
    <w:rsid w:val="00771F3C"/>
    <w:rsid w:val="00773C82"/>
    <w:rsid w:val="00774173"/>
    <w:rsid w:val="00776BD1"/>
    <w:rsid w:val="00777627"/>
    <w:rsid w:val="00777D76"/>
    <w:rsid w:val="007805EF"/>
    <w:rsid w:val="00781E59"/>
    <w:rsid w:val="00782351"/>
    <w:rsid w:val="007825FE"/>
    <w:rsid w:val="00787353"/>
    <w:rsid w:val="0078788C"/>
    <w:rsid w:val="00790B35"/>
    <w:rsid w:val="00792258"/>
    <w:rsid w:val="00796D96"/>
    <w:rsid w:val="007979A8"/>
    <w:rsid w:val="007A1D75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423"/>
    <w:rsid w:val="00856A1D"/>
    <w:rsid w:val="00857AF4"/>
    <w:rsid w:val="008600F9"/>
    <w:rsid w:val="00860EAA"/>
    <w:rsid w:val="00870D21"/>
    <w:rsid w:val="0087220B"/>
    <w:rsid w:val="0087224D"/>
    <w:rsid w:val="00872CD8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7EA8"/>
    <w:rsid w:val="008E1598"/>
    <w:rsid w:val="008E4A00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5F09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4C30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18"/>
    <w:rsid w:val="009E0DC4"/>
    <w:rsid w:val="009E7C83"/>
    <w:rsid w:val="009F2204"/>
    <w:rsid w:val="009F2FB0"/>
    <w:rsid w:val="009F5A9F"/>
    <w:rsid w:val="009F6BF2"/>
    <w:rsid w:val="00A00495"/>
    <w:rsid w:val="00A00FEC"/>
    <w:rsid w:val="00A01F3D"/>
    <w:rsid w:val="00A056D0"/>
    <w:rsid w:val="00A1131F"/>
    <w:rsid w:val="00A14EFC"/>
    <w:rsid w:val="00A15DC0"/>
    <w:rsid w:val="00A215B3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619E"/>
    <w:rsid w:val="00AF28C4"/>
    <w:rsid w:val="00AF31F1"/>
    <w:rsid w:val="00AF43A5"/>
    <w:rsid w:val="00B00879"/>
    <w:rsid w:val="00B00C3A"/>
    <w:rsid w:val="00B02808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3A2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67DA"/>
    <w:rsid w:val="00BD0505"/>
    <w:rsid w:val="00BD0599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13E7"/>
    <w:rsid w:val="00BF36B1"/>
    <w:rsid w:val="00BF3813"/>
    <w:rsid w:val="00BF4FA1"/>
    <w:rsid w:val="00BF730E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61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6C02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988"/>
    <w:rsid w:val="00DB52FB"/>
    <w:rsid w:val="00DB5671"/>
    <w:rsid w:val="00DC028D"/>
    <w:rsid w:val="00DC1E29"/>
    <w:rsid w:val="00DC4C85"/>
    <w:rsid w:val="00DC53DB"/>
    <w:rsid w:val="00DD0846"/>
    <w:rsid w:val="00DD0D26"/>
    <w:rsid w:val="00DD1390"/>
    <w:rsid w:val="00DD3120"/>
    <w:rsid w:val="00DD36E3"/>
    <w:rsid w:val="00DD604A"/>
    <w:rsid w:val="00DE1A3F"/>
    <w:rsid w:val="00DE3CE0"/>
    <w:rsid w:val="00DE71E7"/>
    <w:rsid w:val="00DF2078"/>
    <w:rsid w:val="00DF6127"/>
    <w:rsid w:val="00DF6E12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A7388"/>
    <w:rsid w:val="00EB1C8C"/>
    <w:rsid w:val="00EB55A4"/>
    <w:rsid w:val="00EB5693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232A"/>
    <w:rsid w:val="00F03B30"/>
    <w:rsid w:val="00F03CD0"/>
    <w:rsid w:val="00F05E4C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E4FF0"/>
    <w:rsid w:val="00FF005B"/>
    <w:rsid w:val="00FF1F00"/>
    <w:rsid w:val="00FF2D7E"/>
    <w:rsid w:val="00FF2FF7"/>
    <w:rsid w:val="00FF316B"/>
    <w:rsid w:val="00FF48ED"/>
    <w:rsid w:val="00FF657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ED0C8"/>
  <w15:docId w15:val="{13E1FAA2-3EE8-48C4-BB2A-E8ADCDA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170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Elektronisch_archief\Extranet\Sjablonen\Verslag\Verslag%20NL%202014%20Flanders%20A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5FA60B-72DC-433F-A6B1-B75214FCBA3F}"/>
      </w:docPartPr>
      <w:docPartBody>
        <w:p w:rsidR="00BE371F" w:rsidRDefault="001C0463">
          <w:r w:rsidRPr="00281B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3"/>
    <w:rsid w:val="001C0463"/>
    <w:rsid w:val="007D5E03"/>
    <w:rsid w:val="0082338B"/>
    <w:rsid w:val="00AA3297"/>
    <w:rsid w:val="00B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04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CDD4FF5C0C84D9F12A11D34697CAE" ma:contentTypeVersion="2" ma:contentTypeDescription="Een nieuw document maken." ma:contentTypeScope="" ma:versionID="c2887bbff7816d3fb6fa6c9428323b18">
  <xsd:schema xmlns:xsd="http://www.w3.org/2001/XMLSchema" xmlns:xs="http://www.w3.org/2001/XMLSchema" xmlns:p="http://schemas.microsoft.com/office/2006/metadata/properties" xmlns:ns2="2ccfa075-9b02-4569-9942-f2bd66e1b7bd" targetNamespace="http://schemas.microsoft.com/office/2006/metadata/properties" ma:root="true" ma:fieldsID="efb89e4727943afecea8e7a8dcdc8d25" ns2:_="">
    <xsd:import namespace="2ccfa075-9b02-4569-9942-f2bd66e1b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fa075-9b02-4569-9942-f2bd66e1b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2BBC5-FD47-402D-93BD-C4D547679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fa075-9b02-4569-9942-f2bd66e1b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B45B85-BD8E-43A9-966B-30B47177B4B0}">
  <ds:schemaRefs>
    <ds:schemaRef ds:uri="http://purl.org/dc/terms/"/>
    <ds:schemaRef ds:uri="http://schemas.microsoft.com/office/2006/documentManagement/types"/>
    <ds:schemaRef ds:uri="2ccfa075-9b02-4569-9942-f2bd66e1b7b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NL 2014 Flanders Art</Template>
  <TotalTime>3</TotalTime>
  <Pages>2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Laenen Korinne</cp:lastModifiedBy>
  <cp:revision>4</cp:revision>
  <cp:lastPrinted>2014-11-13T15:13:00Z</cp:lastPrinted>
  <dcterms:created xsi:type="dcterms:W3CDTF">2023-01-25T08:18:00Z</dcterms:created>
  <dcterms:modified xsi:type="dcterms:W3CDTF">2023-01-30T10:40:00Z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0x010100A02CDD4FF5C0C84D9F12A11D34697CAE</vt:lpwstr>
  </property>
</Properties>
</file>